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045B" w14:textId="77777777" w:rsidR="00F752AF" w:rsidRDefault="00FA03D8" w:rsidP="00F752AF">
      <w:r>
        <w:rPr>
          <w:noProof/>
        </w:rPr>
        <w:drawing>
          <wp:anchor distT="0" distB="0" distL="114300" distR="114300" simplePos="0" relativeHeight="251670528" behindDoc="0" locked="0" layoutInCell="1" allowOverlap="1" wp14:anchorId="1DBE6B61" wp14:editId="2D2A2AC7">
            <wp:simplePos x="0" y="0"/>
            <wp:positionH relativeFrom="margin">
              <wp:posOffset>0</wp:posOffset>
            </wp:positionH>
            <wp:positionV relativeFrom="paragraph">
              <wp:posOffset>-94615</wp:posOffset>
            </wp:positionV>
            <wp:extent cx="2400300" cy="60007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AC19F" w14:textId="77777777" w:rsidR="00F752AF" w:rsidRPr="001151F7" w:rsidRDefault="00F752AF" w:rsidP="00F752AF">
      <w:pPr>
        <w:rPr>
          <w:rFonts w:ascii="Montserrat" w:hAnsi="Montserrat"/>
        </w:rPr>
      </w:pPr>
    </w:p>
    <w:p w14:paraId="63F2AAD4" w14:textId="77777777" w:rsidR="002B3737" w:rsidRPr="00F752AF" w:rsidRDefault="00A87CA1" w:rsidP="00E273C8">
      <w:pPr>
        <w:pStyle w:val="Heading1"/>
        <w:spacing w:before="240"/>
      </w:pPr>
      <w:r w:rsidRPr="00F752AF">
        <w:rPr>
          <w:noProof/>
          <w:color w:val="00A99D" w:themeColor="accent1"/>
        </w:rPr>
        <w:t>Application for Employment</w:t>
      </w:r>
    </w:p>
    <w:p w14:paraId="6F907E73" w14:textId="74260061" w:rsidR="001051DC" w:rsidRPr="0003287E" w:rsidRDefault="00A87CA1" w:rsidP="00372A1E">
      <w:pPr>
        <w:rPr>
          <w:rFonts w:asciiTheme="majorHAnsi" w:hAnsiTheme="majorHAnsi"/>
          <w:bCs/>
          <w:color w:val="4C4D4F" w:themeColor="text1"/>
          <w:sz w:val="22"/>
          <w:szCs w:val="22"/>
        </w:rPr>
      </w:pPr>
      <w:r w:rsidRPr="00E273C8">
        <w:rPr>
          <w:rFonts w:asciiTheme="majorHAnsi" w:hAnsiTheme="majorHAnsi"/>
          <w:b/>
          <w:color w:val="4C4D4F" w:themeColor="text1"/>
          <w:sz w:val="22"/>
          <w:szCs w:val="22"/>
        </w:rPr>
        <w:t>Position</w:t>
      </w:r>
      <w:r w:rsidR="00372A1E" w:rsidRPr="00E273C8">
        <w:rPr>
          <w:rFonts w:asciiTheme="majorHAnsi" w:hAnsiTheme="majorHAnsi"/>
          <w:b/>
          <w:color w:val="4C4D4F" w:themeColor="text1"/>
          <w:sz w:val="22"/>
          <w:szCs w:val="22"/>
        </w:rPr>
        <w:t>:</w:t>
      </w:r>
      <w:r w:rsidR="00372A1E" w:rsidRPr="00E273C8">
        <w:rPr>
          <w:rFonts w:asciiTheme="majorHAnsi" w:hAnsiTheme="majorHAnsi"/>
          <w:b/>
          <w:color w:val="4C4D4F" w:themeColor="text1"/>
          <w:sz w:val="22"/>
          <w:szCs w:val="22"/>
        </w:rPr>
        <w:tab/>
      </w:r>
      <w:r w:rsidR="00372A1E" w:rsidRPr="00E273C8">
        <w:rPr>
          <w:rFonts w:asciiTheme="majorHAnsi" w:hAnsiTheme="majorHAnsi"/>
          <w:b/>
          <w:color w:val="4C4D4F" w:themeColor="text1"/>
          <w:sz w:val="22"/>
          <w:szCs w:val="22"/>
        </w:rPr>
        <w:tab/>
      </w:r>
      <w:r w:rsidR="0003287E">
        <w:rPr>
          <w:rFonts w:asciiTheme="majorHAnsi" w:hAnsiTheme="majorHAnsi"/>
          <w:bCs/>
          <w:color w:val="4C4D4F" w:themeColor="text1"/>
          <w:sz w:val="22"/>
          <w:szCs w:val="22"/>
        </w:rPr>
        <w:t>Digital Equity Navigator</w:t>
      </w:r>
    </w:p>
    <w:p w14:paraId="154FF026" w14:textId="571108B2" w:rsidR="00372A1E" w:rsidRPr="00E273C8" w:rsidRDefault="00A87CA1" w:rsidP="00372A1E">
      <w:pPr>
        <w:rPr>
          <w:rFonts w:asciiTheme="majorHAnsi" w:hAnsiTheme="majorHAnsi"/>
          <w:color w:val="4C4D4F" w:themeColor="text1"/>
          <w:sz w:val="22"/>
          <w:szCs w:val="22"/>
        </w:rPr>
      </w:pPr>
      <w:r w:rsidRPr="00E273C8">
        <w:rPr>
          <w:rFonts w:asciiTheme="majorHAnsi" w:hAnsiTheme="majorHAnsi"/>
          <w:b/>
          <w:color w:val="4C4D4F" w:themeColor="text1"/>
          <w:sz w:val="22"/>
          <w:szCs w:val="22"/>
        </w:rPr>
        <w:t>Closing date</w:t>
      </w:r>
      <w:r w:rsidR="00372A1E" w:rsidRPr="00E273C8">
        <w:rPr>
          <w:rFonts w:asciiTheme="majorHAnsi" w:hAnsiTheme="majorHAnsi"/>
          <w:b/>
          <w:color w:val="4C4D4F" w:themeColor="text1"/>
          <w:sz w:val="22"/>
          <w:szCs w:val="22"/>
        </w:rPr>
        <w:t>:</w:t>
      </w:r>
      <w:r w:rsidR="00372A1E" w:rsidRPr="00E273C8">
        <w:rPr>
          <w:rFonts w:asciiTheme="majorHAnsi" w:hAnsiTheme="majorHAnsi"/>
          <w:color w:val="4C4D4F" w:themeColor="text1"/>
          <w:sz w:val="22"/>
          <w:szCs w:val="22"/>
        </w:rPr>
        <w:tab/>
      </w:r>
      <w:r w:rsidR="00735EFA">
        <w:rPr>
          <w:rFonts w:asciiTheme="majorHAnsi" w:hAnsiTheme="majorHAnsi"/>
          <w:color w:val="4C4D4F" w:themeColor="text1"/>
          <w:sz w:val="22"/>
          <w:szCs w:val="22"/>
        </w:rPr>
        <w:t>17.00, Friday, 18 September 2026</w:t>
      </w:r>
    </w:p>
    <w:p w14:paraId="36BCAAB6" w14:textId="77777777" w:rsidR="00FA73B1" w:rsidRPr="00E273C8" w:rsidRDefault="00FA73B1" w:rsidP="00E273C8">
      <w:pPr>
        <w:spacing w:before="120"/>
        <w:jc w:val="both"/>
        <w:rPr>
          <w:rFonts w:asciiTheme="majorHAnsi" w:hAnsiTheme="majorHAnsi"/>
          <w:color w:val="4C4D4F" w:themeColor="text1"/>
        </w:rPr>
      </w:pPr>
      <w:r w:rsidRPr="00E273C8">
        <w:rPr>
          <w:rFonts w:asciiTheme="majorHAnsi" w:hAnsiTheme="majorHAnsi"/>
          <w:color w:val="4C4D4F" w:themeColor="text1"/>
        </w:rPr>
        <w:t xml:space="preserve">We ask candidates to complete and return this form electronically where possible but will also accept hard copy, handwritten forms if electronic completion is not possible.  </w:t>
      </w:r>
    </w:p>
    <w:p w14:paraId="7EEDD7D6" w14:textId="77777777" w:rsidR="00D30553" w:rsidRPr="00E273C8" w:rsidRDefault="00D30553" w:rsidP="00E273C8">
      <w:pPr>
        <w:jc w:val="both"/>
        <w:rPr>
          <w:rFonts w:asciiTheme="majorHAnsi" w:hAnsiTheme="majorHAnsi"/>
          <w:color w:val="4C4D4F" w:themeColor="text1"/>
        </w:rPr>
      </w:pPr>
      <w:r w:rsidRPr="00E273C8">
        <w:rPr>
          <w:rFonts w:asciiTheme="majorHAnsi" w:hAnsiTheme="majorHAnsi"/>
          <w:color w:val="4C4D4F" w:themeColor="text1"/>
        </w:rPr>
        <w:t xml:space="preserve">Your completed application form, marked “STRICTLY PRIVATE &amp; CONFIDENTIAL”, should be returned by email to </w:t>
      </w:r>
      <w:r w:rsidRPr="00E273C8">
        <w:rPr>
          <w:rFonts w:asciiTheme="majorHAnsi" w:hAnsiTheme="majorHAnsi"/>
          <w:color w:val="00A99D" w:themeColor="accent1"/>
        </w:rPr>
        <w:t>jobs@grcc.org.uk</w:t>
      </w:r>
      <w:r w:rsidRPr="00E273C8">
        <w:rPr>
          <w:rFonts w:asciiTheme="majorHAnsi" w:hAnsiTheme="majorHAnsi"/>
          <w:color w:val="4C4D4F" w:themeColor="text1"/>
        </w:rPr>
        <w:t xml:space="preserve"> or posted to GRCC, Community House, 15 College Green, Gloucester GL1 2LZ</w:t>
      </w:r>
    </w:p>
    <w:p w14:paraId="057E3723" w14:textId="77777777" w:rsidR="0070402A" w:rsidRPr="00F752AF" w:rsidRDefault="0070402A" w:rsidP="00E273C8">
      <w:pPr>
        <w:pStyle w:val="Title"/>
        <w:spacing w:after="120"/>
        <w:jc w:val="center"/>
        <w:rPr>
          <w:sz w:val="40"/>
          <w:szCs w:val="40"/>
        </w:rPr>
      </w:pPr>
      <w:r w:rsidRPr="00F752AF">
        <w:rPr>
          <w:color w:val="00A99D" w:themeColor="accent1"/>
          <w:sz w:val="40"/>
          <w:szCs w:val="40"/>
        </w:rPr>
        <w:t>Part One</w:t>
      </w:r>
    </w:p>
    <w:p w14:paraId="56160012" w14:textId="77777777" w:rsidR="000B3197" w:rsidRPr="00E273C8" w:rsidRDefault="00D30553" w:rsidP="00E273C8">
      <w:pPr>
        <w:jc w:val="both"/>
        <w:rPr>
          <w:rFonts w:asciiTheme="majorHAnsi" w:hAnsiTheme="majorHAnsi"/>
          <w:color w:val="4C4D4F" w:themeColor="text1"/>
        </w:rPr>
      </w:pPr>
      <w:r w:rsidRPr="00E273C8">
        <w:rPr>
          <w:rFonts w:asciiTheme="majorHAnsi" w:hAnsiTheme="majorHAnsi"/>
          <w:color w:val="4C4D4F" w:themeColor="text1"/>
        </w:rPr>
        <w:t>The information in this section of the application form will not be used in the shortlisting process.</w:t>
      </w:r>
      <w:r w:rsidR="00C90726" w:rsidRPr="00E273C8">
        <w:rPr>
          <w:rFonts w:asciiTheme="majorHAnsi" w:hAnsiTheme="majorHAnsi"/>
          <w:color w:val="4C4D4F" w:themeColor="text1"/>
        </w:rPr>
        <w:t xml:space="preserve"> </w:t>
      </w:r>
      <w:r w:rsidR="000B3197" w:rsidRPr="00E273C8">
        <w:rPr>
          <w:rFonts w:asciiTheme="majorHAnsi" w:hAnsiTheme="majorHAnsi"/>
          <w:color w:val="4C4D4F" w:themeColor="text1"/>
        </w:rPr>
        <w:t>Please note that, when you have submitted your application you will be invited to complete a separate, anonymous online Equality and Diversity survey.</w:t>
      </w:r>
    </w:p>
    <w:p w14:paraId="250DA1E2" w14:textId="77777777" w:rsidR="005F0932" w:rsidRPr="00E273C8" w:rsidRDefault="00BD62D1" w:rsidP="0070402A">
      <w:pPr>
        <w:pStyle w:val="Heading1"/>
        <w:spacing w:before="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260"/>
        <w:gridCol w:w="2524"/>
      </w:tblGrid>
      <w:tr w:rsidR="0070402A" w14:paraId="539128F4" w14:textId="77777777" w:rsidTr="00624C4C">
        <w:tc>
          <w:tcPr>
            <w:tcW w:w="2122" w:type="dxa"/>
            <w:shd w:val="clear" w:color="auto" w:fill="D8D9DC" w:themeFill="background2"/>
            <w:vAlign w:val="center"/>
          </w:tcPr>
          <w:p w14:paraId="170831CC" w14:textId="77777777" w:rsidR="0070402A" w:rsidRPr="00F752AF" w:rsidRDefault="0070402A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Title</w:t>
            </w:r>
          </w:p>
        </w:tc>
        <w:tc>
          <w:tcPr>
            <w:tcW w:w="2551" w:type="dxa"/>
            <w:vAlign w:val="center"/>
          </w:tcPr>
          <w:p w14:paraId="306B18A8" w14:textId="77777777" w:rsidR="0070402A" w:rsidRPr="00F752AF" w:rsidRDefault="0070402A" w:rsidP="00624C4C">
            <w:pPr>
              <w:spacing w:before="60" w:after="60"/>
              <w:rPr>
                <w:color w:val="4C4D4F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D9DC" w:themeFill="background2"/>
            <w:vAlign w:val="center"/>
          </w:tcPr>
          <w:p w14:paraId="179DABB1" w14:textId="77777777" w:rsidR="0070402A" w:rsidRPr="00F752AF" w:rsidRDefault="00624C4C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Surname:</w:t>
            </w:r>
          </w:p>
        </w:tc>
        <w:tc>
          <w:tcPr>
            <w:tcW w:w="2524" w:type="dxa"/>
            <w:vAlign w:val="center"/>
          </w:tcPr>
          <w:p w14:paraId="16D063CB" w14:textId="77777777" w:rsidR="0070402A" w:rsidRPr="00F752AF" w:rsidRDefault="0070402A" w:rsidP="00624C4C">
            <w:pPr>
              <w:spacing w:before="60" w:after="60"/>
              <w:rPr>
                <w:color w:val="4C4D4F" w:themeColor="text1"/>
                <w:sz w:val="22"/>
                <w:szCs w:val="22"/>
              </w:rPr>
            </w:pPr>
          </w:p>
        </w:tc>
      </w:tr>
      <w:tr w:rsidR="00624C4C" w14:paraId="06E08569" w14:textId="77777777" w:rsidTr="00624C4C">
        <w:tc>
          <w:tcPr>
            <w:tcW w:w="2122" w:type="dxa"/>
            <w:shd w:val="clear" w:color="auto" w:fill="D8D9DC" w:themeFill="background2"/>
            <w:vAlign w:val="center"/>
          </w:tcPr>
          <w:p w14:paraId="02DCFA0D" w14:textId="77777777" w:rsidR="00624C4C" w:rsidRPr="00F752AF" w:rsidRDefault="00624C4C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Forenames</w:t>
            </w:r>
          </w:p>
        </w:tc>
        <w:tc>
          <w:tcPr>
            <w:tcW w:w="8335" w:type="dxa"/>
            <w:gridSpan w:val="3"/>
            <w:vAlign w:val="center"/>
          </w:tcPr>
          <w:p w14:paraId="72717D4A" w14:textId="77777777" w:rsidR="00624C4C" w:rsidRPr="00F752AF" w:rsidRDefault="00624C4C" w:rsidP="00624C4C">
            <w:pPr>
              <w:spacing w:before="60" w:after="60"/>
              <w:rPr>
                <w:color w:val="4C4D4F" w:themeColor="text1"/>
                <w:sz w:val="20"/>
                <w:szCs w:val="20"/>
              </w:rPr>
            </w:pPr>
          </w:p>
        </w:tc>
      </w:tr>
      <w:tr w:rsidR="0070402A" w14:paraId="4C165D61" w14:textId="77777777" w:rsidTr="00624C4C">
        <w:tc>
          <w:tcPr>
            <w:tcW w:w="2122" w:type="dxa"/>
            <w:shd w:val="clear" w:color="auto" w:fill="D8D9DC" w:themeFill="background2"/>
            <w:vAlign w:val="center"/>
          </w:tcPr>
          <w:p w14:paraId="6E6ACB8F" w14:textId="77777777" w:rsidR="0070402A" w:rsidRPr="00F752AF" w:rsidRDefault="0070402A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Home telephone:</w:t>
            </w:r>
          </w:p>
        </w:tc>
        <w:tc>
          <w:tcPr>
            <w:tcW w:w="2551" w:type="dxa"/>
            <w:vAlign w:val="center"/>
          </w:tcPr>
          <w:p w14:paraId="1210128E" w14:textId="77777777" w:rsidR="0070402A" w:rsidRPr="00F752AF" w:rsidRDefault="0070402A" w:rsidP="00624C4C">
            <w:pPr>
              <w:spacing w:before="60" w:after="60"/>
              <w:rPr>
                <w:color w:val="4C4D4F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D9DC" w:themeFill="background2"/>
            <w:vAlign w:val="center"/>
          </w:tcPr>
          <w:p w14:paraId="0DA490C1" w14:textId="77777777" w:rsidR="0070402A" w:rsidRPr="00F752AF" w:rsidRDefault="00624C4C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Mobile telephone:</w:t>
            </w:r>
          </w:p>
        </w:tc>
        <w:tc>
          <w:tcPr>
            <w:tcW w:w="2524" w:type="dxa"/>
            <w:vAlign w:val="center"/>
          </w:tcPr>
          <w:p w14:paraId="7D51F44E" w14:textId="77777777" w:rsidR="0070402A" w:rsidRPr="00F752AF" w:rsidRDefault="0070402A" w:rsidP="00624C4C">
            <w:pPr>
              <w:spacing w:before="60" w:after="60"/>
              <w:rPr>
                <w:color w:val="4C4D4F" w:themeColor="text1"/>
                <w:sz w:val="22"/>
                <w:szCs w:val="22"/>
              </w:rPr>
            </w:pPr>
          </w:p>
        </w:tc>
      </w:tr>
      <w:tr w:rsidR="0070402A" w14:paraId="19AD3F18" w14:textId="77777777" w:rsidTr="00624C4C">
        <w:tc>
          <w:tcPr>
            <w:tcW w:w="2122" w:type="dxa"/>
            <w:shd w:val="clear" w:color="auto" w:fill="D8D9DC" w:themeFill="background2"/>
            <w:vAlign w:val="center"/>
          </w:tcPr>
          <w:p w14:paraId="1109349F" w14:textId="77777777" w:rsidR="0070402A" w:rsidRPr="00F752AF" w:rsidRDefault="0070402A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Work telephone:</w:t>
            </w:r>
          </w:p>
        </w:tc>
        <w:tc>
          <w:tcPr>
            <w:tcW w:w="2551" w:type="dxa"/>
            <w:vAlign w:val="center"/>
          </w:tcPr>
          <w:p w14:paraId="29347E32" w14:textId="77777777" w:rsidR="0070402A" w:rsidRPr="00F752AF" w:rsidRDefault="0070402A" w:rsidP="00624C4C">
            <w:pPr>
              <w:spacing w:before="60" w:after="60"/>
              <w:rPr>
                <w:color w:val="4C4D4F" w:themeColor="text1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8D9DC" w:themeFill="background2"/>
            <w:vAlign w:val="center"/>
          </w:tcPr>
          <w:p w14:paraId="5DDA141C" w14:textId="77777777" w:rsidR="0070402A" w:rsidRPr="00F752AF" w:rsidRDefault="00624C4C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May we contact you at work?</w:t>
            </w:r>
          </w:p>
        </w:tc>
        <w:tc>
          <w:tcPr>
            <w:tcW w:w="2524" w:type="dxa"/>
            <w:vAlign w:val="center"/>
          </w:tcPr>
          <w:p w14:paraId="12426F1C" w14:textId="77777777" w:rsidR="0070402A" w:rsidRPr="00F752AF" w:rsidRDefault="00624C4C" w:rsidP="00F752AF">
            <w:pPr>
              <w:spacing w:before="60" w:after="60"/>
              <w:rPr>
                <w:color w:val="4C4D4F" w:themeColor="text1"/>
                <w:sz w:val="22"/>
                <w:szCs w:val="22"/>
              </w:rPr>
            </w:pPr>
            <w:r w:rsidRPr="00F752AF">
              <w:rPr>
                <w:rFonts w:asciiTheme="majorHAnsi" w:hAnsiTheme="majorHAnsi"/>
                <w:color w:val="4C4D4F" w:themeColor="text1"/>
                <w:sz w:val="20"/>
                <w:szCs w:val="20"/>
              </w:rPr>
              <w:t xml:space="preserve">Yes </w:t>
            </w:r>
            <w:sdt>
              <w:sdtPr>
                <w:rPr>
                  <w:rFonts w:asciiTheme="majorHAnsi" w:hAnsiTheme="majorHAnsi"/>
                  <w:color w:val="4C4D4F" w:themeColor="text1"/>
                  <w:sz w:val="20"/>
                  <w:szCs w:val="20"/>
                </w:rPr>
                <w:id w:val="-188616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52AF">
                  <w:rPr>
                    <w:rFonts w:ascii="Segoe UI Symbol" w:eastAsia="MS Gothic" w:hAnsi="Segoe UI Symbol" w:cs="Segoe UI Symbol"/>
                    <w:color w:val="4C4D4F" w:themeColor="text1"/>
                    <w:sz w:val="20"/>
                    <w:szCs w:val="20"/>
                  </w:rPr>
                  <w:t>☐</w:t>
                </w:r>
              </w:sdtContent>
            </w:sdt>
            <w:r w:rsidRPr="00F752AF">
              <w:rPr>
                <w:rFonts w:asciiTheme="majorHAnsi" w:hAnsiTheme="majorHAnsi"/>
                <w:color w:val="4C4D4F" w:themeColor="text1"/>
                <w:sz w:val="20"/>
                <w:szCs w:val="20"/>
              </w:rPr>
              <w:t xml:space="preserve">             No</w:t>
            </w:r>
            <w:r w:rsidRPr="00F752AF">
              <w:rPr>
                <w:color w:val="4C4D4F" w:themeColor="text1"/>
                <w:sz w:val="22"/>
                <w:szCs w:val="22"/>
              </w:rPr>
              <w:t xml:space="preserve"> </w:t>
            </w:r>
            <w:sdt>
              <w:sdtPr>
                <w:rPr>
                  <w:color w:val="4C4D4F" w:themeColor="text1"/>
                  <w:sz w:val="22"/>
                  <w:szCs w:val="22"/>
                </w:rPr>
                <w:id w:val="175878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752AF">
                  <w:rPr>
                    <w:rFonts w:ascii="MS Gothic" w:eastAsia="MS Gothic" w:hAnsi="MS Gothic" w:hint="eastAsia"/>
                    <w:color w:val="4C4D4F" w:themeColor="text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24C4C" w14:paraId="3F45F848" w14:textId="77777777" w:rsidTr="00624C4C">
        <w:tc>
          <w:tcPr>
            <w:tcW w:w="2122" w:type="dxa"/>
            <w:shd w:val="clear" w:color="auto" w:fill="D8D9DC" w:themeFill="background2"/>
            <w:vAlign w:val="center"/>
          </w:tcPr>
          <w:p w14:paraId="265A3EDB" w14:textId="77777777" w:rsidR="00624C4C" w:rsidRPr="00F752AF" w:rsidRDefault="00624C4C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Address (inc</w:t>
            </w:r>
            <w:r w:rsidR="00B1654A">
              <w:rPr>
                <w:b/>
                <w:color w:val="4C4D4F" w:themeColor="text1"/>
                <w:sz w:val="20"/>
                <w:szCs w:val="20"/>
              </w:rPr>
              <w:t>l.</w:t>
            </w:r>
            <w:r w:rsidRPr="00F752AF">
              <w:rPr>
                <w:b/>
                <w:color w:val="4C4D4F" w:themeColor="text1"/>
                <w:sz w:val="20"/>
                <w:szCs w:val="20"/>
              </w:rPr>
              <w:t xml:space="preserve"> postcode):</w:t>
            </w:r>
          </w:p>
        </w:tc>
        <w:tc>
          <w:tcPr>
            <w:tcW w:w="8335" w:type="dxa"/>
            <w:gridSpan w:val="3"/>
            <w:vAlign w:val="center"/>
          </w:tcPr>
          <w:p w14:paraId="6F2A27CE" w14:textId="77777777" w:rsidR="00624C4C" w:rsidRPr="00F752AF" w:rsidRDefault="00624C4C" w:rsidP="00624C4C">
            <w:pPr>
              <w:spacing w:before="60" w:after="60"/>
              <w:rPr>
                <w:color w:val="4C4D4F" w:themeColor="text1"/>
                <w:sz w:val="22"/>
                <w:szCs w:val="22"/>
              </w:rPr>
            </w:pPr>
          </w:p>
        </w:tc>
      </w:tr>
      <w:tr w:rsidR="00624C4C" w14:paraId="5787D1AB" w14:textId="77777777" w:rsidTr="00624C4C">
        <w:tc>
          <w:tcPr>
            <w:tcW w:w="2122" w:type="dxa"/>
            <w:shd w:val="clear" w:color="auto" w:fill="D8D9DC" w:themeFill="background2"/>
            <w:vAlign w:val="center"/>
          </w:tcPr>
          <w:p w14:paraId="7A52B21A" w14:textId="77777777" w:rsidR="00624C4C" w:rsidRPr="00F752AF" w:rsidRDefault="00624C4C" w:rsidP="00624C4C">
            <w:pPr>
              <w:spacing w:before="60" w:after="60"/>
              <w:rPr>
                <w:b/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Email address:</w:t>
            </w:r>
          </w:p>
        </w:tc>
        <w:tc>
          <w:tcPr>
            <w:tcW w:w="8335" w:type="dxa"/>
            <w:gridSpan w:val="3"/>
            <w:vAlign w:val="center"/>
          </w:tcPr>
          <w:p w14:paraId="51878861" w14:textId="77777777" w:rsidR="00624C4C" w:rsidRPr="00F752AF" w:rsidRDefault="00624C4C" w:rsidP="00624C4C">
            <w:pPr>
              <w:spacing w:before="60" w:after="60"/>
              <w:rPr>
                <w:color w:val="4C4D4F" w:themeColor="text1"/>
                <w:sz w:val="22"/>
                <w:szCs w:val="22"/>
              </w:rPr>
            </w:pPr>
          </w:p>
        </w:tc>
      </w:tr>
      <w:tr w:rsidR="008E38BC" w14:paraId="1DF4A64A" w14:textId="77777777" w:rsidTr="00C90726">
        <w:tc>
          <w:tcPr>
            <w:tcW w:w="4673" w:type="dxa"/>
            <w:gridSpan w:val="2"/>
            <w:shd w:val="clear" w:color="auto" w:fill="D8D9DC" w:themeFill="background2"/>
            <w:vAlign w:val="center"/>
          </w:tcPr>
          <w:p w14:paraId="1083848F" w14:textId="77777777" w:rsidR="008E38BC" w:rsidRPr="00F752AF" w:rsidRDefault="00C90726" w:rsidP="00624C4C">
            <w:pPr>
              <w:spacing w:before="60" w:after="60"/>
              <w:rPr>
                <w:color w:val="4C4D4F" w:themeColor="text1"/>
                <w:sz w:val="20"/>
                <w:szCs w:val="20"/>
              </w:rPr>
            </w:pPr>
            <w:r w:rsidRPr="00F752AF">
              <w:rPr>
                <w:b/>
                <w:color w:val="4C4D4F" w:themeColor="text1"/>
                <w:sz w:val="20"/>
                <w:szCs w:val="20"/>
              </w:rPr>
              <w:t>Please detail any reasonable adjustments we need to consider, due to a disability, if you are invited to interview for this post.</w:t>
            </w:r>
          </w:p>
          <w:p w14:paraId="208129F5" w14:textId="77777777" w:rsidR="00F752AF" w:rsidRPr="00F752AF" w:rsidRDefault="00C90726" w:rsidP="00CC43D8">
            <w:pPr>
              <w:spacing w:before="60" w:after="60"/>
              <w:rPr>
                <w:color w:val="4C4D4F" w:themeColor="text1"/>
                <w:sz w:val="20"/>
                <w:szCs w:val="20"/>
              </w:rPr>
            </w:pPr>
            <w:r w:rsidRPr="00F752AF">
              <w:rPr>
                <w:color w:val="4C4D4F" w:themeColor="text1"/>
                <w:sz w:val="20"/>
                <w:szCs w:val="20"/>
              </w:rPr>
              <w:t>For example access to interview rooms, alternative equipment, etc.</w:t>
            </w:r>
            <w:r w:rsidR="00CC43D8" w:rsidRPr="00F752AF">
              <w:rPr>
                <w:color w:val="4C4D4F" w:themeColor="text1"/>
                <w:sz w:val="20"/>
                <w:szCs w:val="20"/>
              </w:rPr>
              <w:t xml:space="preserve"> </w:t>
            </w:r>
          </w:p>
          <w:p w14:paraId="163364D6" w14:textId="77777777" w:rsidR="00C90726" w:rsidRPr="00F752AF" w:rsidRDefault="00CC43D8" w:rsidP="00CC43D8">
            <w:pPr>
              <w:spacing w:before="60" w:after="60"/>
              <w:rPr>
                <w:color w:val="4C4D4F" w:themeColor="text1"/>
                <w:sz w:val="22"/>
                <w:szCs w:val="22"/>
              </w:rPr>
            </w:pPr>
            <w:r w:rsidRPr="00F752AF">
              <w:rPr>
                <w:color w:val="4C4D4F" w:themeColor="text1"/>
                <w:sz w:val="16"/>
                <w:szCs w:val="16"/>
              </w:rPr>
              <w:t>(The lawful basis for processing this information is legitimate interests to enable equality of access to the interview process</w:t>
            </w:r>
            <w:r w:rsidR="00F752AF" w:rsidRPr="00F752AF">
              <w:rPr>
                <w:color w:val="4C4D4F" w:themeColor="text1"/>
                <w:sz w:val="16"/>
                <w:szCs w:val="16"/>
              </w:rPr>
              <w:t>.</w:t>
            </w:r>
            <w:r w:rsidRPr="00F752AF">
              <w:rPr>
                <w:color w:val="4C4D4F" w:themeColor="text1"/>
                <w:sz w:val="16"/>
                <w:szCs w:val="16"/>
              </w:rPr>
              <w:t>)</w:t>
            </w:r>
          </w:p>
        </w:tc>
        <w:tc>
          <w:tcPr>
            <w:tcW w:w="5784" w:type="dxa"/>
            <w:gridSpan w:val="2"/>
            <w:vAlign w:val="center"/>
          </w:tcPr>
          <w:p w14:paraId="4CB02E7F" w14:textId="77777777" w:rsidR="008E38BC" w:rsidRPr="00F752AF" w:rsidRDefault="008E38BC" w:rsidP="00BA271B">
            <w:pPr>
              <w:spacing w:before="60" w:after="60"/>
              <w:rPr>
                <w:color w:val="4C4D4F" w:themeColor="text1"/>
                <w:sz w:val="22"/>
                <w:szCs w:val="22"/>
              </w:rPr>
            </w:pPr>
          </w:p>
        </w:tc>
      </w:tr>
    </w:tbl>
    <w:p w14:paraId="4D9C2ACA" w14:textId="77777777" w:rsidR="008E38BC" w:rsidRPr="00E273C8" w:rsidRDefault="008E38BC" w:rsidP="00D30553">
      <w:pPr>
        <w:pStyle w:val="Heading1"/>
        <w:spacing w:before="12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Convictions</w:t>
      </w:r>
    </w:p>
    <w:p w14:paraId="7B227347" w14:textId="77777777" w:rsidR="008E38BC" w:rsidRPr="00E273C8" w:rsidRDefault="008E38BC" w:rsidP="00B1654A">
      <w:pPr>
        <w:jc w:val="both"/>
        <w:rPr>
          <w:rFonts w:asciiTheme="majorHAnsi" w:hAnsiTheme="majorHAnsi"/>
          <w:color w:val="4C4D4F" w:themeColor="text1"/>
        </w:rPr>
      </w:pPr>
      <w:r w:rsidRPr="00E273C8">
        <w:rPr>
          <w:rFonts w:asciiTheme="majorHAnsi" w:hAnsiTheme="majorHAnsi"/>
          <w:color w:val="4C4D4F" w:themeColor="text1"/>
        </w:rPr>
        <w:t xml:space="preserve">Have you been convicted of a criminal offence which is not a spent conviction under the Rehabilitation of Offenders Legislation? </w:t>
      </w:r>
      <w:r w:rsidRPr="00E273C8">
        <w:rPr>
          <w:rFonts w:asciiTheme="majorHAnsi" w:hAnsiTheme="majorHAnsi"/>
          <w:color w:val="4C4D4F" w:themeColor="text1"/>
        </w:rPr>
        <w:tab/>
        <w:t xml:space="preserve">Yes </w:t>
      </w:r>
      <w:sdt>
        <w:sdtPr>
          <w:rPr>
            <w:rFonts w:asciiTheme="majorHAnsi" w:hAnsiTheme="majorHAnsi"/>
            <w:color w:val="4C4D4F" w:themeColor="text1"/>
          </w:rPr>
          <w:id w:val="-108753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73C8">
            <w:rPr>
              <w:rFonts w:ascii="Segoe UI Symbol" w:eastAsia="MS Gothic" w:hAnsi="Segoe UI Symbol" w:cs="Segoe UI Symbol"/>
              <w:color w:val="4C4D4F" w:themeColor="text1"/>
            </w:rPr>
            <w:t>☐</w:t>
          </w:r>
        </w:sdtContent>
      </w:sdt>
      <w:r w:rsidRPr="00E273C8">
        <w:rPr>
          <w:rFonts w:asciiTheme="majorHAnsi" w:hAnsiTheme="majorHAnsi"/>
          <w:color w:val="4C4D4F" w:themeColor="text1"/>
        </w:rPr>
        <w:tab/>
      </w:r>
      <w:r w:rsidRPr="00E273C8">
        <w:rPr>
          <w:rFonts w:asciiTheme="majorHAnsi" w:hAnsiTheme="majorHAnsi"/>
          <w:color w:val="4C4D4F" w:themeColor="text1"/>
        </w:rPr>
        <w:tab/>
        <w:t xml:space="preserve">No </w:t>
      </w:r>
      <w:sdt>
        <w:sdtPr>
          <w:rPr>
            <w:rFonts w:asciiTheme="majorHAnsi" w:hAnsiTheme="majorHAnsi"/>
            <w:color w:val="4C4D4F" w:themeColor="text1"/>
          </w:rPr>
          <w:id w:val="-395058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73C8">
            <w:rPr>
              <w:rFonts w:ascii="Segoe UI Symbol" w:eastAsia="MS Gothic" w:hAnsi="Segoe UI Symbol" w:cs="Segoe UI Symbol"/>
              <w:color w:val="4C4D4F" w:themeColor="text1"/>
            </w:rPr>
            <w:t>☐</w:t>
          </w:r>
        </w:sdtContent>
      </w:sdt>
    </w:p>
    <w:p w14:paraId="73AD5A35" w14:textId="77777777" w:rsidR="008E38BC" w:rsidRPr="00E273C8" w:rsidRDefault="008E38BC" w:rsidP="008E38BC">
      <w:pPr>
        <w:rPr>
          <w:rFonts w:asciiTheme="majorHAnsi" w:hAnsiTheme="majorHAnsi"/>
          <w:color w:val="4C4D4F" w:themeColor="text1"/>
        </w:rPr>
      </w:pPr>
      <w:r w:rsidRPr="00E273C8">
        <w:rPr>
          <w:rFonts w:asciiTheme="majorHAnsi" w:hAnsiTheme="majorHAnsi"/>
          <w:color w:val="4C4D4F" w:themeColor="text1"/>
        </w:rPr>
        <w:t>If yes, please provide preliminary details, including all relevant dates:</w:t>
      </w:r>
    </w:p>
    <w:p w14:paraId="5C6AA75A" w14:textId="77777777" w:rsidR="008E38BC" w:rsidRDefault="008E38BC" w:rsidP="008E38BC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7D328" wp14:editId="382C8E95">
                <wp:simplePos x="0" y="0"/>
                <wp:positionH relativeFrom="column">
                  <wp:posOffset>19050</wp:posOffset>
                </wp:positionH>
                <wp:positionV relativeFrom="paragraph">
                  <wp:posOffset>7620</wp:posOffset>
                </wp:positionV>
                <wp:extent cx="6467475" cy="4953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2EC71" w14:textId="77777777" w:rsidR="00C90726" w:rsidRPr="008E38BC" w:rsidRDefault="00C9072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7D3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5pt;margin-top:.6pt;width:509.25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" fillcolor="white [3201]" strokeweight=".5pt">
                <v:textbox>
                  <w:txbxContent>
                    <w:p w14:paraId="0942EC71" w14:textId="77777777" w:rsidR="00C90726" w:rsidRPr="008E38BC" w:rsidRDefault="00C9072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A30A88" w14:textId="77777777" w:rsidR="008E38BC" w:rsidRDefault="008E38BC" w:rsidP="008E38BC">
      <w:pPr>
        <w:rPr>
          <w:sz w:val="22"/>
          <w:szCs w:val="22"/>
        </w:rPr>
      </w:pPr>
    </w:p>
    <w:p w14:paraId="43D7A6EC" w14:textId="77777777" w:rsidR="008E38BC" w:rsidRPr="00E273C8" w:rsidRDefault="008E38BC" w:rsidP="00D30553">
      <w:pPr>
        <w:pStyle w:val="Heading1"/>
        <w:spacing w:before="12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lastRenderedPageBreak/>
        <w:t>Prevention of illegal working</w:t>
      </w:r>
    </w:p>
    <w:p w14:paraId="432B8953" w14:textId="77777777" w:rsidR="006326F7" w:rsidRPr="00E273C8" w:rsidRDefault="006326F7" w:rsidP="006326F7">
      <w:pPr>
        <w:rPr>
          <w:color w:val="4C4D4F" w:themeColor="text1"/>
        </w:rPr>
      </w:pPr>
      <w:r w:rsidRPr="00E273C8">
        <w:rPr>
          <w:color w:val="4C4D4F" w:themeColor="text1"/>
        </w:rPr>
        <w:t xml:space="preserve">Do you have the right to work in the United Kingdom? </w:t>
      </w:r>
      <w:r w:rsidRPr="00E273C8">
        <w:rPr>
          <w:color w:val="4C4D4F" w:themeColor="text1"/>
        </w:rPr>
        <w:tab/>
        <w:t xml:space="preserve">Yes </w:t>
      </w:r>
      <w:sdt>
        <w:sdtPr>
          <w:rPr>
            <w:color w:val="4C4D4F" w:themeColor="text1"/>
          </w:rPr>
          <w:id w:val="-135533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73C8">
            <w:rPr>
              <w:rFonts w:ascii="MS Gothic" w:eastAsia="MS Gothic" w:hAnsi="MS Gothic" w:hint="eastAsia"/>
              <w:color w:val="4C4D4F" w:themeColor="text1"/>
            </w:rPr>
            <w:t>☐</w:t>
          </w:r>
        </w:sdtContent>
      </w:sdt>
      <w:r w:rsidRPr="00E273C8">
        <w:rPr>
          <w:color w:val="4C4D4F" w:themeColor="text1"/>
        </w:rPr>
        <w:tab/>
      </w:r>
      <w:r w:rsidRPr="00E273C8">
        <w:rPr>
          <w:color w:val="4C4D4F" w:themeColor="text1"/>
        </w:rPr>
        <w:tab/>
        <w:t xml:space="preserve">No </w:t>
      </w:r>
      <w:sdt>
        <w:sdtPr>
          <w:rPr>
            <w:color w:val="4C4D4F" w:themeColor="text1"/>
          </w:rPr>
          <w:id w:val="-200173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273C8">
            <w:rPr>
              <w:rFonts w:ascii="MS Gothic" w:eastAsia="MS Gothic" w:hAnsi="MS Gothic" w:hint="eastAsia"/>
              <w:color w:val="4C4D4F" w:themeColor="text1"/>
            </w:rPr>
            <w:t>☐</w:t>
          </w:r>
        </w:sdtContent>
      </w:sdt>
    </w:p>
    <w:p w14:paraId="783FFA9C" w14:textId="77777777" w:rsidR="008E38BC" w:rsidRPr="00E273C8" w:rsidRDefault="005A4BF9" w:rsidP="008E38BC">
      <w:pPr>
        <w:rPr>
          <w:color w:val="4C4D4F" w:themeColor="text1"/>
        </w:rPr>
      </w:pPr>
      <w:r w:rsidRPr="00E273C8">
        <w:rPr>
          <w:i/>
          <w:color w:val="4C4D4F" w:themeColor="text1"/>
        </w:rPr>
        <w:t>(The successful applicant will be required to provide documentary evidence of their right to work in the United Kingdom in advance of taking up the position.)</w:t>
      </w:r>
    </w:p>
    <w:p w14:paraId="497E1B1F" w14:textId="77777777" w:rsidR="00624C4C" w:rsidRPr="00E273C8" w:rsidRDefault="008E38BC" w:rsidP="00624C4C">
      <w:pPr>
        <w:pStyle w:val="Heading1"/>
        <w:spacing w:before="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References</w:t>
      </w:r>
    </w:p>
    <w:p w14:paraId="05E35632" w14:textId="77777777" w:rsidR="008E38BC" w:rsidRPr="00E273C8" w:rsidRDefault="008E38BC" w:rsidP="008E38BC">
      <w:pPr>
        <w:rPr>
          <w:color w:val="4C4D4F" w:themeColor="text1"/>
        </w:rPr>
      </w:pPr>
      <w:r w:rsidRPr="00E273C8">
        <w:rPr>
          <w:color w:val="4C4D4F" w:themeColor="text1"/>
        </w:rPr>
        <w:t xml:space="preserve">Please give names and addresses of two people who can provide references for you.  One should be your present or most recent employer.  Please do not </w:t>
      </w:r>
      <w:r w:rsidR="00C90726" w:rsidRPr="00E273C8">
        <w:rPr>
          <w:color w:val="4C4D4F" w:themeColor="text1"/>
        </w:rPr>
        <w:t>list</w:t>
      </w:r>
      <w:r w:rsidRPr="00E273C8">
        <w:rPr>
          <w:color w:val="4C4D4F" w:themeColor="text1"/>
        </w:rPr>
        <w:t xml:space="preserve"> relatives.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8"/>
      </w:tblGrid>
      <w:tr w:rsidR="00624C4C" w:rsidRPr="00E273C8" w14:paraId="0441E816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7D6E7F26" w14:textId="77777777" w:rsidR="00624C4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Name:</w:t>
            </w:r>
          </w:p>
        </w:tc>
        <w:tc>
          <w:tcPr>
            <w:tcW w:w="7768" w:type="dxa"/>
            <w:vAlign w:val="center"/>
          </w:tcPr>
          <w:p w14:paraId="1310BD7C" w14:textId="77777777" w:rsidR="00624C4C" w:rsidRPr="00E273C8" w:rsidRDefault="00624C4C" w:rsidP="00624C4C">
            <w:pPr>
              <w:spacing w:before="60" w:after="60"/>
              <w:rPr>
                <w:color w:val="4C4D4F" w:themeColor="text1"/>
              </w:rPr>
            </w:pPr>
          </w:p>
        </w:tc>
      </w:tr>
      <w:tr w:rsidR="00624C4C" w:rsidRPr="00E273C8" w14:paraId="2A0A29BF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6F7143A5" w14:textId="77777777" w:rsidR="00624C4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Position</w:t>
            </w:r>
            <w:r w:rsidR="00624C4C" w:rsidRPr="00E273C8">
              <w:rPr>
                <w:color w:val="4C4D4F" w:themeColor="text1"/>
              </w:rPr>
              <w:t>:</w:t>
            </w:r>
          </w:p>
        </w:tc>
        <w:tc>
          <w:tcPr>
            <w:tcW w:w="7768" w:type="dxa"/>
            <w:vAlign w:val="center"/>
          </w:tcPr>
          <w:p w14:paraId="673CFEDC" w14:textId="77777777" w:rsidR="00624C4C" w:rsidRPr="00E273C8" w:rsidRDefault="00624C4C" w:rsidP="00624C4C">
            <w:pPr>
              <w:spacing w:before="60" w:after="60"/>
              <w:rPr>
                <w:color w:val="4C4D4F" w:themeColor="text1"/>
              </w:rPr>
            </w:pPr>
          </w:p>
        </w:tc>
      </w:tr>
      <w:tr w:rsidR="008E38BC" w:rsidRPr="00E273C8" w14:paraId="5ACB1274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62F04679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 xml:space="preserve">Address including postcode: </w:t>
            </w:r>
          </w:p>
          <w:p w14:paraId="36CC71BD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7768" w:type="dxa"/>
            <w:vAlign w:val="center"/>
          </w:tcPr>
          <w:p w14:paraId="5C343B12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</w:p>
        </w:tc>
      </w:tr>
      <w:tr w:rsidR="008E38BC" w:rsidRPr="00E273C8" w14:paraId="654B6AF2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3B8FE214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Telephone:</w:t>
            </w:r>
          </w:p>
        </w:tc>
        <w:tc>
          <w:tcPr>
            <w:tcW w:w="7768" w:type="dxa"/>
            <w:vAlign w:val="center"/>
          </w:tcPr>
          <w:p w14:paraId="19E0EF5C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</w:p>
        </w:tc>
      </w:tr>
      <w:tr w:rsidR="008E38BC" w:rsidRPr="00E273C8" w14:paraId="7040944A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1952AD8B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Email:</w:t>
            </w:r>
          </w:p>
        </w:tc>
        <w:tc>
          <w:tcPr>
            <w:tcW w:w="7768" w:type="dxa"/>
            <w:vAlign w:val="center"/>
          </w:tcPr>
          <w:p w14:paraId="13D868FE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</w:p>
        </w:tc>
      </w:tr>
      <w:tr w:rsidR="008E38BC" w:rsidRPr="00E273C8" w14:paraId="1BD9AD8B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7885C7AD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In what capacity does this person know you?</w:t>
            </w:r>
          </w:p>
        </w:tc>
        <w:tc>
          <w:tcPr>
            <w:tcW w:w="7768" w:type="dxa"/>
            <w:vAlign w:val="center"/>
          </w:tcPr>
          <w:p w14:paraId="3F4A2E29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</w:p>
        </w:tc>
      </w:tr>
      <w:tr w:rsidR="008E38BC" w:rsidRPr="00E273C8" w14:paraId="00F68FD0" w14:textId="77777777" w:rsidTr="00E273C8">
        <w:trPr>
          <w:trHeight w:val="554"/>
        </w:trPr>
        <w:tc>
          <w:tcPr>
            <w:tcW w:w="2689" w:type="dxa"/>
            <w:shd w:val="clear" w:color="auto" w:fill="D8D9DC" w:themeFill="background2"/>
            <w:vAlign w:val="center"/>
          </w:tcPr>
          <w:p w14:paraId="08E36E63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May we approach before interview?</w:t>
            </w:r>
          </w:p>
        </w:tc>
        <w:tc>
          <w:tcPr>
            <w:tcW w:w="7768" w:type="dxa"/>
            <w:vAlign w:val="center"/>
          </w:tcPr>
          <w:p w14:paraId="180E8AFB" w14:textId="77777777" w:rsidR="008E38BC" w:rsidRPr="00E273C8" w:rsidRDefault="008E38BC" w:rsidP="00624C4C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 xml:space="preserve">Yes </w:t>
            </w:r>
            <w:sdt>
              <w:sdtPr>
                <w:rPr>
                  <w:color w:val="4C4D4F" w:themeColor="text1"/>
                </w:rPr>
                <w:id w:val="659739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3C8">
                  <w:rPr>
                    <w:rFonts w:ascii="MS Gothic" w:eastAsia="MS Gothic" w:hAnsi="MS Gothic" w:hint="eastAsia"/>
                    <w:color w:val="4C4D4F" w:themeColor="text1"/>
                  </w:rPr>
                  <w:t>☐</w:t>
                </w:r>
              </w:sdtContent>
            </w:sdt>
            <w:r w:rsidRPr="00E273C8">
              <w:rPr>
                <w:color w:val="4C4D4F" w:themeColor="text1"/>
              </w:rPr>
              <w:t xml:space="preserve">                                      No </w:t>
            </w:r>
            <w:sdt>
              <w:sdtPr>
                <w:rPr>
                  <w:color w:val="4C4D4F" w:themeColor="text1"/>
                </w:rPr>
                <w:id w:val="-159817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3C8">
                  <w:rPr>
                    <w:rFonts w:ascii="MS Gothic" w:eastAsia="MS Gothic" w:hAnsi="MS Gothic" w:hint="eastAsia"/>
                    <w:color w:val="4C4D4F" w:themeColor="text1"/>
                  </w:rPr>
                  <w:t>☐</w:t>
                </w:r>
              </w:sdtContent>
            </w:sdt>
            <w:r w:rsidRPr="00E273C8">
              <w:rPr>
                <w:color w:val="4C4D4F" w:themeColor="text1"/>
              </w:rPr>
              <w:t xml:space="preserve"> </w:t>
            </w:r>
          </w:p>
        </w:tc>
      </w:tr>
    </w:tbl>
    <w:p w14:paraId="0DF7BCC3" w14:textId="77777777" w:rsidR="00624C4C" w:rsidRPr="00E273C8" w:rsidRDefault="00624C4C" w:rsidP="007040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8"/>
      </w:tblGrid>
      <w:tr w:rsidR="005A4BF9" w:rsidRPr="00E273C8" w14:paraId="276A6879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74114008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Name:</w:t>
            </w:r>
          </w:p>
        </w:tc>
        <w:tc>
          <w:tcPr>
            <w:tcW w:w="7768" w:type="dxa"/>
            <w:vAlign w:val="center"/>
          </w:tcPr>
          <w:p w14:paraId="54D26B47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</w:p>
        </w:tc>
      </w:tr>
      <w:tr w:rsidR="005A4BF9" w:rsidRPr="00E273C8" w14:paraId="2E3F1ACD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3836B017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Position:</w:t>
            </w:r>
          </w:p>
        </w:tc>
        <w:tc>
          <w:tcPr>
            <w:tcW w:w="7768" w:type="dxa"/>
            <w:vAlign w:val="center"/>
          </w:tcPr>
          <w:p w14:paraId="250E3CCC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</w:p>
        </w:tc>
      </w:tr>
      <w:tr w:rsidR="005A4BF9" w:rsidRPr="00E273C8" w14:paraId="7EEC7E8B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45F40942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 xml:space="preserve">Address including postcode: </w:t>
            </w:r>
          </w:p>
          <w:p w14:paraId="3E13FA33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7768" w:type="dxa"/>
            <w:vAlign w:val="center"/>
          </w:tcPr>
          <w:p w14:paraId="1F724C79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</w:p>
        </w:tc>
      </w:tr>
      <w:tr w:rsidR="005A4BF9" w:rsidRPr="00E273C8" w14:paraId="7D14DE1F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51BF8A5D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Telephone:</w:t>
            </w:r>
          </w:p>
        </w:tc>
        <w:tc>
          <w:tcPr>
            <w:tcW w:w="7768" w:type="dxa"/>
            <w:vAlign w:val="center"/>
          </w:tcPr>
          <w:p w14:paraId="3C2BF2F8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</w:p>
        </w:tc>
      </w:tr>
      <w:tr w:rsidR="005A4BF9" w:rsidRPr="00E273C8" w14:paraId="39925E5B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249A36C9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Email:</w:t>
            </w:r>
          </w:p>
        </w:tc>
        <w:tc>
          <w:tcPr>
            <w:tcW w:w="7768" w:type="dxa"/>
            <w:vAlign w:val="center"/>
          </w:tcPr>
          <w:p w14:paraId="4B3489AC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</w:p>
        </w:tc>
      </w:tr>
      <w:tr w:rsidR="005A4BF9" w:rsidRPr="00E273C8" w14:paraId="09E1EB5E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3F3A9EDA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In what capacity does this person know you?</w:t>
            </w:r>
          </w:p>
        </w:tc>
        <w:tc>
          <w:tcPr>
            <w:tcW w:w="7768" w:type="dxa"/>
            <w:vAlign w:val="center"/>
          </w:tcPr>
          <w:p w14:paraId="46ECEA36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</w:p>
        </w:tc>
      </w:tr>
      <w:tr w:rsidR="005A4BF9" w:rsidRPr="00E273C8" w14:paraId="4F078EFC" w14:textId="77777777" w:rsidTr="00E7617E">
        <w:tc>
          <w:tcPr>
            <w:tcW w:w="2689" w:type="dxa"/>
            <w:shd w:val="clear" w:color="auto" w:fill="D8D9DC" w:themeFill="background2"/>
            <w:vAlign w:val="center"/>
          </w:tcPr>
          <w:p w14:paraId="3B0F2F25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>May we approach before interview?</w:t>
            </w:r>
          </w:p>
        </w:tc>
        <w:tc>
          <w:tcPr>
            <w:tcW w:w="7768" w:type="dxa"/>
            <w:vAlign w:val="center"/>
          </w:tcPr>
          <w:p w14:paraId="5090688B" w14:textId="77777777" w:rsidR="005A4BF9" w:rsidRPr="00E273C8" w:rsidRDefault="005A4BF9" w:rsidP="005A4BF9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 xml:space="preserve">Yes </w:t>
            </w:r>
            <w:sdt>
              <w:sdtPr>
                <w:rPr>
                  <w:color w:val="4C4D4F" w:themeColor="text1"/>
                </w:rPr>
                <w:id w:val="200415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3C8">
                  <w:rPr>
                    <w:rFonts w:ascii="MS Gothic" w:eastAsia="MS Gothic" w:hAnsi="MS Gothic" w:hint="eastAsia"/>
                    <w:color w:val="4C4D4F" w:themeColor="text1"/>
                  </w:rPr>
                  <w:t>☐</w:t>
                </w:r>
              </w:sdtContent>
            </w:sdt>
            <w:r w:rsidRPr="00E273C8">
              <w:rPr>
                <w:color w:val="4C4D4F" w:themeColor="text1"/>
              </w:rPr>
              <w:t xml:space="preserve">                                      No </w:t>
            </w:r>
            <w:sdt>
              <w:sdtPr>
                <w:rPr>
                  <w:color w:val="4C4D4F" w:themeColor="text1"/>
                </w:rPr>
                <w:id w:val="-77794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73C8">
                  <w:rPr>
                    <w:rFonts w:ascii="MS Gothic" w:eastAsia="MS Gothic" w:hAnsi="MS Gothic" w:hint="eastAsia"/>
                    <w:color w:val="4C4D4F" w:themeColor="text1"/>
                  </w:rPr>
                  <w:t>☐</w:t>
                </w:r>
              </w:sdtContent>
            </w:sdt>
            <w:r w:rsidRPr="00E273C8">
              <w:rPr>
                <w:color w:val="4C4D4F" w:themeColor="text1"/>
              </w:rPr>
              <w:t xml:space="preserve"> </w:t>
            </w:r>
          </w:p>
        </w:tc>
      </w:tr>
    </w:tbl>
    <w:p w14:paraId="7005485D" w14:textId="77777777" w:rsidR="003135CC" w:rsidRPr="00E273C8" w:rsidRDefault="003135CC" w:rsidP="003135CC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Marketing</w:t>
      </w:r>
    </w:p>
    <w:p w14:paraId="15B60A6E" w14:textId="77777777" w:rsidR="003135CC" w:rsidRPr="00E273C8" w:rsidRDefault="003135CC" w:rsidP="003135CC">
      <w:pPr>
        <w:rPr>
          <w:color w:val="4C4D4F" w:themeColor="text1"/>
        </w:rPr>
      </w:pPr>
      <w:r w:rsidRPr="00E273C8">
        <w:rPr>
          <w:noProof/>
          <w:color w:val="4C4D4F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6B6EF" wp14:editId="1F84A945">
                <wp:simplePos x="0" y="0"/>
                <wp:positionH relativeFrom="column">
                  <wp:posOffset>19050</wp:posOffset>
                </wp:positionH>
                <wp:positionV relativeFrom="paragraph">
                  <wp:posOffset>229870</wp:posOffset>
                </wp:positionV>
                <wp:extent cx="6581775" cy="3333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E285F" w14:textId="77777777" w:rsidR="00C90726" w:rsidRDefault="00C907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6B6EF" id="Text Box 4" o:spid="_x0000_s1027" type="#_x0000_t202" style="position:absolute;margin-left:1.5pt;margin-top:18.1pt;width:518.2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" fillcolor="white [3201]" strokeweight=".5pt">
                <v:textbox>
                  <w:txbxContent>
                    <w:p w14:paraId="1D9E285F" w14:textId="77777777" w:rsidR="00C90726" w:rsidRDefault="00C90726"/>
                  </w:txbxContent>
                </v:textbox>
              </v:shape>
            </w:pict>
          </mc:Fallback>
        </mc:AlternateContent>
      </w:r>
      <w:r w:rsidRPr="00E273C8">
        <w:rPr>
          <w:color w:val="4C4D4F" w:themeColor="text1"/>
        </w:rPr>
        <w:t xml:space="preserve">Where did you see this post advertised? </w:t>
      </w:r>
    </w:p>
    <w:p w14:paraId="03BACE25" w14:textId="77777777" w:rsidR="003135CC" w:rsidRDefault="003135CC" w:rsidP="003135CC">
      <w:pPr>
        <w:rPr>
          <w:b/>
          <w:sz w:val="28"/>
          <w:szCs w:val="28"/>
        </w:rPr>
      </w:pPr>
    </w:p>
    <w:p w14:paraId="30830D0D" w14:textId="77777777" w:rsidR="00D30553" w:rsidRPr="00E273C8" w:rsidRDefault="000E2618" w:rsidP="00D30553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Data Protection</w:t>
      </w:r>
    </w:p>
    <w:p w14:paraId="2E987AA0" w14:textId="77777777" w:rsidR="003135CC" w:rsidRPr="00E273C8" w:rsidRDefault="00D30553" w:rsidP="00E273C8">
      <w:pPr>
        <w:jc w:val="both"/>
        <w:rPr>
          <w:color w:val="4C4D4F" w:themeColor="text1"/>
        </w:rPr>
      </w:pPr>
      <w:r w:rsidRPr="00E273C8">
        <w:rPr>
          <w:color w:val="4C4D4F" w:themeColor="text1"/>
        </w:rPr>
        <w:t xml:space="preserve">As part of the recruitment process GRCC collects personal information from applicants, including contact information, education and qualifications information, and past employment history.  </w:t>
      </w:r>
      <w:r w:rsidR="00CC43D8" w:rsidRPr="00E273C8">
        <w:rPr>
          <w:color w:val="4C4D4F" w:themeColor="text1"/>
        </w:rPr>
        <w:t xml:space="preserve">Details of referees are also collected. </w:t>
      </w:r>
      <w:r w:rsidRPr="00E273C8">
        <w:rPr>
          <w:color w:val="4C4D4F" w:themeColor="text1"/>
        </w:rPr>
        <w:t>The lawful basis on which GRCC processes such information is legitimate interest</w:t>
      </w:r>
      <w:r w:rsidR="00CC43D8" w:rsidRPr="00E273C8">
        <w:rPr>
          <w:color w:val="4C4D4F" w:themeColor="text1"/>
        </w:rPr>
        <w:t>s</w:t>
      </w:r>
      <w:r w:rsidRPr="00E273C8">
        <w:rPr>
          <w:color w:val="4C4D4F" w:themeColor="text1"/>
        </w:rPr>
        <w:t xml:space="preserve"> – to enable GRCC to process applications and take up references as appropriate.  All application forms are stored securely in GRCC’s offices, either on the secure computer system or within a locked cabinet.  </w:t>
      </w:r>
    </w:p>
    <w:p w14:paraId="2AA509DE" w14:textId="77777777" w:rsidR="00C90726" w:rsidRPr="00E273C8" w:rsidRDefault="003135CC" w:rsidP="00E273C8">
      <w:pPr>
        <w:jc w:val="both"/>
        <w:rPr>
          <w:rFonts w:asciiTheme="majorHAnsi" w:eastAsiaTheme="majorEastAsia" w:hAnsiTheme="majorHAnsi" w:cstheme="majorBidi"/>
          <w:color w:val="4C4D4F" w:themeColor="text1"/>
        </w:rPr>
      </w:pPr>
      <w:r w:rsidRPr="00E273C8">
        <w:rPr>
          <w:color w:val="4C4D4F" w:themeColor="text1"/>
        </w:rPr>
        <w:lastRenderedPageBreak/>
        <w:t>D</w:t>
      </w:r>
      <w:r w:rsidR="00D30553" w:rsidRPr="00E273C8">
        <w:rPr>
          <w:color w:val="4C4D4F" w:themeColor="text1"/>
        </w:rPr>
        <w:t>ata</w:t>
      </w:r>
      <w:r w:rsidRPr="00E273C8">
        <w:rPr>
          <w:color w:val="4C4D4F" w:themeColor="text1"/>
        </w:rPr>
        <w:t xml:space="preserve"> provided by unsuccessful applicants</w:t>
      </w:r>
      <w:r w:rsidR="00D30553" w:rsidRPr="00E273C8">
        <w:rPr>
          <w:color w:val="4C4D4F" w:themeColor="text1"/>
        </w:rPr>
        <w:t>, including internal information where appropriate, will be retained for 1 year following the closure of the application process</w:t>
      </w:r>
      <w:r w:rsidR="00CC43D8" w:rsidRPr="00E273C8">
        <w:rPr>
          <w:color w:val="4C4D4F" w:themeColor="text1"/>
        </w:rPr>
        <w:t>,</w:t>
      </w:r>
      <w:r w:rsidR="00D30553" w:rsidRPr="00E273C8">
        <w:rPr>
          <w:color w:val="4C4D4F" w:themeColor="text1"/>
        </w:rPr>
        <w:t xml:space="preserve"> in keeping with GRCC’s Data Protection and Information Governance Policy.  </w:t>
      </w:r>
      <w:r w:rsidRPr="00E273C8">
        <w:rPr>
          <w:color w:val="4C4D4F" w:themeColor="text1"/>
        </w:rPr>
        <w:t xml:space="preserve">Data provided by successful applicants will form part of the employee’s personnel record and will be retained for the duration of employment and for </w:t>
      </w:r>
      <w:r w:rsidR="00C90726" w:rsidRPr="00E273C8">
        <w:rPr>
          <w:color w:val="4C4D4F" w:themeColor="text1"/>
        </w:rPr>
        <w:t>6 years</w:t>
      </w:r>
      <w:r w:rsidRPr="00E273C8">
        <w:rPr>
          <w:b/>
          <w:color w:val="4C4D4F" w:themeColor="text1"/>
        </w:rPr>
        <w:t xml:space="preserve"> </w:t>
      </w:r>
      <w:r w:rsidRPr="00E273C8">
        <w:rPr>
          <w:color w:val="4C4D4F" w:themeColor="text1"/>
        </w:rPr>
        <w:t xml:space="preserve">thereafter.  </w:t>
      </w:r>
      <w:r w:rsidR="00D30553" w:rsidRPr="00E273C8">
        <w:rPr>
          <w:color w:val="4C4D4F" w:themeColor="text1"/>
        </w:rPr>
        <w:t xml:space="preserve">GRCC’s Privacy Notice can be viewed here: </w:t>
      </w:r>
      <w:hyperlink r:id="rId9" w:history="1">
        <w:r w:rsidR="00D30553" w:rsidRPr="00E273C8">
          <w:rPr>
            <w:rStyle w:val="Hyperlink"/>
            <w:color w:val="00A99D" w:themeColor="accent1"/>
          </w:rPr>
          <w:t>http://www.grcc.org.uk/about-us/privacy-policy</w:t>
        </w:r>
      </w:hyperlink>
      <w:r w:rsidR="00D30553" w:rsidRPr="00E273C8">
        <w:rPr>
          <w:color w:val="4C4D4F" w:themeColor="text1"/>
        </w:rPr>
        <w:t xml:space="preserve"> </w:t>
      </w:r>
      <w:r w:rsidR="00C90726" w:rsidRPr="00E273C8">
        <w:rPr>
          <w:color w:val="4C4D4F" w:themeColor="text1"/>
        </w:rPr>
        <w:br w:type="page"/>
      </w:r>
    </w:p>
    <w:p w14:paraId="187856E7" w14:textId="77777777" w:rsidR="003135CC" w:rsidRPr="00E273C8" w:rsidRDefault="003135CC" w:rsidP="003135CC">
      <w:pPr>
        <w:pStyle w:val="Title"/>
        <w:spacing w:after="120"/>
        <w:jc w:val="center"/>
        <w:rPr>
          <w:color w:val="00A99D" w:themeColor="accent1"/>
          <w:sz w:val="40"/>
          <w:szCs w:val="40"/>
        </w:rPr>
      </w:pPr>
      <w:r w:rsidRPr="00E273C8">
        <w:rPr>
          <w:color w:val="00A99D" w:themeColor="accent1"/>
          <w:sz w:val="40"/>
          <w:szCs w:val="40"/>
        </w:rPr>
        <w:lastRenderedPageBreak/>
        <w:t>Part Two</w:t>
      </w:r>
    </w:p>
    <w:p w14:paraId="5BAA99CF" w14:textId="77777777" w:rsidR="003135CC" w:rsidRPr="00E273C8" w:rsidRDefault="003135CC" w:rsidP="003135CC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Education &amp; Qualifications</w:t>
      </w:r>
    </w:p>
    <w:p w14:paraId="3ADB7563" w14:textId="77777777" w:rsidR="003135CC" w:rsidRPr="00E273C8" w:rsidRDefault="003135CC" w:rsidP="00E273C8">
      <w:pPr>
        <w:jc w:val="both"/>
      </w:pPr>
      <w:r w:rsidRPr="00E273C8">
        <w:rPr>
          <w:color w:val="4C4D4F" w:themeColor="text1"/>
        </w:rPr>
        <w:t>Please list all schools, colleges, etc. attended since the age of 11, starting with the most recent</w:t>
      </w:r>
      <w:r w:rsidR="00D61431" w:rsidRPr="00E273C8">
        <w:rPr>
          <w:color w:val="4C4D4F" w:themeColor="text1"/>
        </w:rPr>
        <w:t xml:space="preserve"> and including details of examinations taken</w:t>
      </w:r>
      <w:r w:rsidR="00E273C8" w:rsidRPr="00E273C8">
        <w:rPr>
          <w:color w:val="4C4D4F" w:themeColor="text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111"/>
        <w:gridCol w:w="4366"/>
      </w:tblGrid>
      <w:tr w:rsidR="00D61431" w14:paraId="03BA6E95" w14:textId="77777777" w:rsidTr="00D61431">
        <w:tc>
          <w:tcPr>
            <w:tcW w:w="1980" w:type="dxa"/>
            <w:shd w:val="clear" w:color="auto" w:fill="D8D9DC" w:themeFill="background2"/>
          </w:tcPr>
          <w:p w14:paraId="103332FB" w14:textId="77777777" w:rsidR="00E273C8" w:rsidRDefault="00D61431" w:rsidP="00E273C8">
            <w:pPr>
              <w:spacing w:before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 xml:space="preserve">Dates </w:t>
            </w:r>
          </w:p>
          <w:p w14:paraId="17377CC3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(From-To)</w:t>
            </w:r>
          </w:p>
        </w:tc>
        <w:tc>
          <w:tcPr>
            <w:tcW w:w="4111" w:type="dxa"/>
            <w:shd w:val="clear" w:color="auto" w:fill="D8D9DC" w:themeFill="background2"/>
          </w:tcPr>
          <w:p w14:paraId="46B9F372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Name of Educational Establishment</w:t>
            </w:r>
          </w:p>
        </w:tc>
        <w:tc>
          <w:tcPr>
            <w:tcW w:w="4366" w:type="dxa"/>
            <w:shd w:val="clear" w:color="auto" w:fill="D8D9DC" w:themeFill="background2"/>
          </w:tcPr>
          <w:p w14:paraId="66BD3580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Examinations taken (including results)</w:t>
            </w:r>
          </w:p>
        </w:tc>
      </w:tr>
      <w:tr w:rsidR="00D61431" w14:paraId="4616EE95" w14:textId="77777777" w:rsidTr="00D61431">
        <w:tc>
          <w:tcPr>
            <w:tcW w:w="1980" w:type="dxa"/>
          </w:tcPr>
          <w:p w14:paraId="22310001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4CD9F0D7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5FF95713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7B8E4E1D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1D57A30D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35618644" w14:textId="77777777" w:rsidTr="00D61431">
        <w:tc>
          <w:tcPr>
            <w:tcW w:w="1980" w:type="dxa"/>
          </w:tcPr>
          <w:p w14:paraId="78CBA131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36F3D78D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43A114B7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15A477D1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61953D67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621B3A01" w14:textId="77777777" w:rsidTr="00D61431">
        <w:tc>
          <w:tcPr>
            <w:tcW w:w="1980" w:type="dxa"/>
          </w:tcPr>
          <w:p w14:paraId="79689D1D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3D606D80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3755AD07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6CDBC41A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45FEFC20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2EBC1E7A" w14:textId="77777777" w:rsidTr="00D61431">
        <w:tc>
          <w:tcPr>
            <w:tcW w:w="1980" w:type="dxa"/>
          </w:tcPr>
          <w:p w14:paraId="498D2529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46D765D8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506AE20A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2F6E79EB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3C47EF82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1FE28920" w14:textId="77777777" w:rsidTr="00D61431">
        <w:tc>
          <w:tcPr>
            <w:tcW w:w="1980" w:type="dxa"/>
          </w:tcPr>
          <w:p w14:paraId="01E9F668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079E9D38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6B0231FA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4E444357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2BD83128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</w:tbl>
    <w:p w14:paraId="50B34FF0" w14:textId="77777777" w:rsidR="00D61431" w:rsidRPr="00E273C8" w:rsidRDefault="00D61431" w:rsidP="00D61431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Training</w:t>
      </w:r>
    </w:p>
    <w:p w14:paraId="0A0E96B0" w14:textId="77777777" w:rsidR="00D61431" w:rsidRPr="00E273C8" w:rsidRDefault="00D61431" w:rsidP="00D61431">
      <w:pPr>
        <w:rPr>
          <w:color w:val="4C4D4F" w:themeColor="text1"/>
        </w:rPr>
      </w:pPr>
      <w:r w:rsidRPr="00E273C8">
        <w:rPr>
          <w:color w:val="4C4D4F" w:themeColor="text1"/>
        </w:rPr>
        <w:t>Please give details of any training received and/or courses attended</w:t>
      </w:r>
      <w:r w:rsidR="00E7617E" w:rsidRPr="00E273C8">
        <w:rPr>
          <w:color w:val="4C4D4F" w:themeColor="text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111"/>
        <w:gridCol w:w="4366"/>
      </w:tblGrid>
      <w:tr w:rsidR="00E273C8" w:rsidRPr="00E273C8" w14:paraId="21873AF9" w14:textId="77777777" w:rsidTr="00D61431">
        <w:tc>
          <w:tcPr>
            <w:tcW w:w="1980" w:type="dxa"/>
            <w:shd w:val="clear" w:color="auto" w:fill="D8D9DC" w:themeFill="background2"/>
          </w:tcPr>
          <w:p w14:paraId="6CB79203" w14:textId="77777777" w:rsidR="00E273C8" w:rsidRDefault="00D61431" w:rsidP="00E273C8">
            <w:pPr>
              <w:spacing w:before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 xml:space="preserve">Dates </w:t>
            </w:r>
          </w:p>
          <w:p w14:paraId="59696025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(From-To)</w:t>
            </w:r>
          </w:p>
        </w:tc>
        <w:tc>
          <w:tcPr>
            <w:tcW w:w="4111" w:type="dxa"/>
            <w:shd w:val="clear" w:color="auto" w:fill="D8D9DC" w:themeFill="background2"/>
          </w:tcPr>
          <w:p w14:paraId="3A9A4A60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Training/course provider</w:t>
            </w:r>
          </w:p>
        </w:tc>
        <w:tc>
          <w:tcPr>
            <w:tcW w:w="4366" w:type="dxa"/>
            <w:shd w:val="clear" w:color="auto" w:fill="D8D9DC" w:themeFill="background2"/>
          </w:tcPr>
          <w:p w14:paraId="4C242409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Details of training/course</w:t>
            </w:r>
          </w:p>
        </w:tc>
      </w:tr>
      <w:tr w:rsidR="00E273C8" w:rsidRPr="00E273C8" w14:paraId="60230315" w14:textId="77777777" w:rsidTr="00D61431">
        <w:tc>
          <w:tcPr>
            <w:tcW w:w="1980" w:type="dxa"/>
          </w:tcPr>
          <w:p w14:paraId="5BEE23CB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59E00B92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0328BE4E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4D1956C8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E273C8" w:rsidRPr="00E273C8" w14:paraId="66A2FC9B" w14:textId="77777777" w:rsidTr="00D61431">
        <w:tc>
          <w:tcPr>
            <w:tcW w:w="1980" w:type="dxa"/>
          </w:tcPr>
          <w:p w14:paraId="3A3A37F6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6681B174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1881AE39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42057695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E273C8" w:rsidRPr="00E273C8" w14:paraId="3FC495C7" w14:textId="77777777" w:rsidTr="00D61431">
        <w:tc>
          <w:tcPr>
            <w:tcW w:w="1980" w:type="dxa"/>
          </w:tcPr>
          <w:p w14:paraId="15C1B548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43543F02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1201FDE1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71756585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E273C8" w:rsidRPr="00E273C8" w14:paraId="3FA22CAA" w14:textId="77777777" w:rsidTr="00D61431">
        <w:tc>
          <w:tcPr>
            <w:tcW w:w="1980" w:type="dxa"/>
          </w:tcPr>
          <w:p w14:paraId="73B2D3DF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2E771763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29C8F0BB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1CC7FF84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E273C8" w:rsidRPr="00E273C8" w14:paraId="2D749124" w14:textId="77777777" w:rsidTr="00D61431">
        <w:tc>
          <w:tcPr>
            <w:tcW w:w="1980" w:type="dxa"/>
          </w:tcPr>
          <w:p w14:paraId="4B985B0F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  <w:p w14:paraId="2EEA3E78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111" w:type="dxa"/>
          </w:tcPr>
          <w:p w14:paraId="6B6B4A46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4366" w:type="dxa"/>
          </w:tcPr>
          <w:p w14:paraId="0E0D409D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</w:tbl>
    <w:p w14:paraId="6BF0DE34" w14:textId="77777777" w:rsidR="00D61431" w:rsidRDefault="00D61431" w:rsidP="0070402A">
      <w:pPr>
        <w:rPr>
          <w:sz w:val="24"/>
          <w:szCs w:val="24"/>
        </w:rPr>
      </w:pPr>
    </w:p>
    <w:p w14:paraId="12895FB6" w14:textId="77777777" w:rsidR="00D61431" w:rsidRPr="00E273C8" w:rsidRDefault="00D61431" w:rsidP="00D61431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lastRenderedPageBreak/>
        <w:t>Present or most recent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1985"/>
        <w:gridCol w:w="3232"/>
      </w:tblGrid>
      <w:tr w:rsidR="00D61431" w14:paraId="55EB7D4C" w14:textId="77777777" w:rsidTr="00D61431">
        <w:tc>
          <w:tcPr>
            <w:tcW w:w="1980" w:type="dxa"/>
            <w:shd w:val="clear" w:color="auto" w:fill="D8D9DC" w:themeFill="background2"/>
            <w:vAlign w:val="center"/>
          </w:tcPr>
          <w:p w14:paraId="3B299578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Position:</w:t>
            </w:r>
          </w:p>
        </w:tc>
        <w:tc>
          <w:tcPr>
            <w:tcW w:w="3260" w:type="dxa"/>
            <w:vAlign w:val="center"/>
          </w:tcPr>
          <w:p w14:paraId="4557F9F4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1985" w:type="dxa"/>
            <w:shd w:val="clear" w:color="auto" w:fill="D8D9DC" w:themeFill="background2"/>
            <w:vAlign w:val="center"/>
          </w:tcPr>
          <w:p w14:paraId="5B1CEBEB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Employer:</w:t>
            </w:r>
          </w:p>
        </w:tc>
        <w:tc>
          <w:tcPr>
            <w:tcW w:w="3232" w:type="dxa"/>
            <w:vAlign w:val="center"/>
          </w:tcPr>
          <w:p w14:paraId="7F936DE2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6C64FA3C" w14:textId="77777777" w:rsidTr="00D61431">
        <w:tc>
          <w:tcPr>
            <w:tcW w:w="1980" w:type="dxa"/>
            <w:shd w:val="clear" w:color="auto" w:fill="D8D9DC" w:themeFill="background2"/>
            <w:vAlign w:val="center"/>
          </w:tcPr>
          <w:p w14:paraId="4632B2BD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Address:</w:t>
            </w:r>
          </w:p>
        </w:tc>
        <w:tc>
          <w:tcPr>
            <w:tcW w:w="8477" w:type="dxa"/>
            <w:gridSpan w:val="3"/>
            <w:vAlign w:val="center"/>
          </w:tcPr>
          <w:p w14:paraId="21FFC63E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6646831E" w14:textId="77777777" w:rsidTr="00D61431">
        <w:tc>
          <w:tcPr>
            <w:tcW w:w="1980" w:type="dxa"/>
            <w:shd w:val="clear" w:color="auto" w:fill="D8D9DC" w:themeFill="background2"/>
            <w:vAlign w:val="center"/>
          </w:tcPr>
          <w:p w14:paraId="78E0B519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Start date:</w:t>
            </w:r>
          </w:p>
        </w:tc>
        <w:tc>
          <w:tcPr>
            <w:tcW w:w="3260" w:type="dxa"/>
            <w:vAlign w:val="center"/>
          </w:tcPr>
          <w:p w14:paraId="5F907019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1985" w:type="dxa"/>
            <w:shd w:val="clear" w:color="auto" w:fill="D8D9DC" w:themeFill="background2"/>
            <w:vAlign w:val="center"/>
          </w:tcPr>
          <w:p w14:paraId="43295E33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End date (if applicable):</w:t>
            </w:r>
          </w:p>
        </w:tc>
        <w:tc>
          <w:tcPr>
            <w:tcW w:w="3232" w:type="dxa"/>
            <w:vAlign w:val="center"/>
          </w:tcPr>
          <w:p w14:paraId="250FB2AE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2137D2EE" w14:textId="77777777" w:rsidTr="00D61431">
        <w:tc>
          <w:tcPr>
            <w:tcW w:w="1980" w:type="dxa"/>
            <w:shd w:val="clear" w:color="auto" w:fill="D8D9DC" w:themeFill="background2"/>
            <w:vAlign w:val="center"/>
          </w:tcPr>
          <w:p w14:paraId="3A2101CC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Notice period</w:t>
            </w:r>
            <w:r w:rsidR="00E7617E" w:rsidRPr="00E273C8">
              <w:rPr>
                <w:b/>
                <w:color w:val="4C4D4F" w:themeColor="text1"/>
              </w:rPr>
              <w:t xml:space="preserve"> (if applicable)</w:t>
            </w:r>
            <w:r w:rsidRPr="00E273C8">
              <w:rPr>
                <w:b/>
                <w:color w:val="4C4D4F" w:themeColor="text1"/>
              </w:rPr>
              <w:t>:</w:t>
            </w:r>
          </w:p>
        </w:tc>
        <w:tc>
          <w:tcPr>
            <w:tcW w:w="3260" w:type="dxa"/>
            <w:vAlign w:val="center"/>
          </w:tcPr>
          <w:p w14:paraId="1F4EB82B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  <w:tc>
          <w:tcPr>
            <w:tcW w:w="1985" w:type="dxa"/>
            <w:shd w:val="clear" w:color="auto" w:fill="D8D9DC" w:themeFill="background2"/>
            <w:vAlign w:val="center"/>
          </w:tcPr>
          <w:p w14:paraId="29FC00EB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Salary on leaving:</w:t>
            </w:r>
          </w:p>
        </w:tc>
        <w:tc>
          <w:tcPr>
            <w:tcW w:w="3232" w:type="dxa"/>
            <w:vAlign w:val="center"/>
          </w:tcPr>
          <w:p w14:paraId="43BC1329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15E0F588" w14:textId="77777777" w:rsidTr="00D61431">
        <w:tc>
          <w:tcPr>
            <w:tcW w:w="1980" w:type="dxa"/>
            <w:shd w:val="clear" w:color="auto" w:fill="D8D9DC" w:themeFill="background2"/>
            <w:vAlign w:val="center"/>
          </w:tcPr>
          <w:p w14:paraId="75A3AF6D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Other benefits:</w:t>
            </w:r>
          </w:p>
        </w:tc>
        <w:tc>
          <w:tcPr>
            <w:tcW w:w="8477" w:type="dxa"/>
            <w:gridSpan w:val="3"/>
            <w:vAlign w:val="center"/>
          </w:tcPr>
          <w:p w14:paraId="238DE6EE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D61431" w14:paraId="58DD7151" w14:textId="77777777" w:rsidTr="00D61431">
        <w:tc>
          <w:tcPr>
            <w:tcW w:w="1980" w:type="dxa"/>
            <w:shd w:val="clear" w:color="auto" w:fill="D8D9DC" w:themeFill="background2"/>
            <w:vAlign w:val="center"/>
          </w:tcPr>
          <w:p w14:paraId="7238174E" w14:textId="77777777" w:rsidR="00D61431" w:rsidRPr="00E273C8" w:rsidRDefault="00D61431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Reason for leaving:</w:t>
            </w:r>
          </w:p>
        </w:tc>
        <w:tc>
          <w:tcPr>
            <w:tcW w:w="8477" w:type="dxa"/>
            <w:gridSpan w:val="3"/>
            <w:vAlign w:val="center"/>
          </w:tcPr>
          <w:p w14:paraId="6CE2EE50" w14:textId="77777777" w:rsidR="00D61431" w:rsidRPr="00E273C8" w:rsidRDefault="00D61431" w:rsidP="00D61431">
            <w:pPr>
              <w:spacing w:before="60" w:after="60"/>
              <w:rPr>
                <w:color w:val="4C4D4F" w:themeColor="text1"/>
              </w:rPr>
            </w:pPr>
          </w:p>
        </w:tc>
      </w:tr>
      <w:tr w:rsidR="00E7617E" w14:paraId="4AD5F85E" w14:textId="77777777" w:rsidTr="00E7617E">
        <w:tc>
          <w:tcPr>
            <w:tcW w:w="10457" w:type="dxa"/>
            <w:gridSpan w:val="4"/>
            <w:shd w:val="clear" w:color="auto" w:fill="FFFFFF" w:themeFill="background1"/>
            <w:vAlign w:val="center"/>
          </w:tcPr>
          <w:p w14:paraId="42510CD0" w14:textId="77777777" w:rsidR="00E7617E" w:rsidRPr="00E273C8" w:rsidRDefault="00E7617E" w:rsidP="00D61431">
            <w:pPr>
              <w:spacing w:before="60" w:after="6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Description of duties, responsibilities, etc</w:t>
            </w:r>
            <w:r w:rsidR="00E273C8">
              <w:rPr>
                <w:b/>
                <w:color w:val="4C4D4F" w:themeColor="text1"/>
              </w:rPr>
              <w:t>.</w:t>
            </w:r>
            <w:r w:rsidRPr="00E273C8">
              <w:rPr>
                <w:b/>
                <w:color w:val="4C4D4F" w:themeColor="text1"/>
              </w:rPr>
              <w:t>:</w:t>
            </w:r>
          </w:p>
          <w:p w14:paraId="3A655FFB" w14:textId="77777777" w:rsidR="00E7617E" w:rsidRPr="00E273C8" w:rsidRDefault="00E7617E" w:rsidP="00D61431">
            <w:pPr>
              <w:spacing w:before="60" w:after="60"/>
              <w:rPr>
                <w:color w:val="4C4D4F" w:themeColor="text1"/>
              </w:rPr>
            </w:pPr>
          </w:p>
          <w:p w14:paraId="5E1FE08C" w14:textId="77777777" w:rsidR="00E7617E" w:rsidRPr="00E273C8" w:rsidRDefault="00E7617E" w:rsidP="00D61431">
            <w:pPr>
              <w:spacing w:before="60" w:after="60"/>
              <w:rPr>
                <w:color w:val="4C4D4F" w:themeColor="text1"/>
              </w:rPr>
            </w:pPr>
          </w:p>
          <w:p w14:paraId="07F635D3" w14:textId="77777777" w:rsidR="000B3197" w:rsidRPr="00E273C8" w:rsidRDefault="000B3197" w:rsidP="00D61431">
            <w:pPr>
              <w:spacing w:before="60" w:after="60"/>
              <w:rPr>
                <w:color w:val="4C4D4F" w:themeColor="text1"/>
              </w:rPr>
            </w:pPr>
          </w:p>
          <w:p w14:paraId="0B7BA6C3" w14:textId="77777777" w:rsidR="000B3197" w:rsidRPr="00E273C8" w:rsidRDefault="000B3197" w:rsidP="00D61431">
            <w:pPr>
              <w:spacing w:before="60" w:after="60"/>
              <w:rPr>
                <w:color w:val="4C4D4F" w:themeColor="text1"/>
              </w:rPr>
            </w:pPr>
          </w:p>
          <w:p w14:paraId="21B948C7" w14:textId="77777777" w:rsidR="000B3197" w:rsidRPr="00E273C8" w:rsidRDefault="000B3197" w:rsidP="00D61431">
            <w:pPr>
              <w:spacing w:before="60" w:after="60"/>
              <w:rPr>
                <w:color w:val="4C4D4F" w:themeColor="text1"/>
              </w:rPr>
            </w:pPr>
          </w:p>
          <w:p w14:paraId="5C29CE23" w14:textId="77777777" w:rsidR="00E7617E" w:rsidRPr="00E273C8" w:rsidRDefault="000B3197" w:rsidP="00D61431">
            <w:pPr>
              <w:spacing w:before="60" w:after="60"/>
              <w:rPr>
                <w:color w:val="4C4D4F" w:themeColor="text1"/>
              </w:rPr>
            </w:pPr>
            <w:r w:rsidRPr="00E273C8">
              <w:rPr>
                <w:color w:val="4C4D4F" w:themeColor="text1"/>
              </w:rPr>
              <w:t xml:space="preserve"> </w:t>
            </w:r>
          </w:p>
        </w:tc>
      </w:tr>
    </w:tbl>
    <w:p w14:paraId="0DA61E52" w14:textId="77777777" w:rsidR="00E7617E" w:rsidRPr="00E273C8" w:rsidRDefault="00E7617E" w:rsidP="00E7617E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Previous employment</w:t>
      </w:r>
    </w:p>
    <w:p w14:paraId="38E5E00B" w14:textId="77777777" w:rsidR="00E7617E" w:rsidRPr="00E273C8" w:rsidRDefault="00E7617E" w:rsidP="00E273C8">
      <w:pPr>
        <w:jc w:val="both"/>
        <w:rPr>
          <w:color w:val="4C4D4F" w:themeColor="text1"/>
        </w:rPr>
      </w:pPr>
      <w:r w:rsidRPr="00E273C8">
        <w:rPr>
          <w:color w:val="4C4D4F" w:themeColor="text1"/>
        </w:rPr>
        <w:t>Please give details of all other positions held since completing full-time education, starting with the most recent.  Continue on a separate sheet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3402"/>
        <w:gridCol w:w="1282"/>
        <w:gridCol w:w="2092"/>
      </w:tblGrid>
      <w:tr w:rsidR="00E273C8" w:rsidRPr="00E273C8" w14:paraId="18C5333F" w14:textId="77777777" w:rsidTr="00E7617E">
        <w:tc>
          <w:tcPr>
            <w:tcW w:w="1413" w:type="dxa"/>
            <w:shd w:val="clear" w:color="auto" w:fill="D8D9DC" w:themeFill="background2"/>
          </w:tcPr>
          <w:p w14:paraId="65D0DEEF" w14:textId="77777777" w:rsidR="00E7617E" w:rsidRPr="00E273C8" w:rsidRDefault="00E7617E" w:rsidP="00E7617E">
            <w:pPr>
              <w:spacing w:before="40" w:after="4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Dates (From-To)</w:t>
            </w:r>
          </w:p>
        </w:tc>
        <w:tc>
          <w:tcPr>
            <w:tcW w:w="2268" w:type="dxa"/>
            <w:shd w:val="clear" w:color="auto" w:fill="D8D9DC" w:themeFill="background2"/>
          </w:tcPr>
          <w:p w14:paraId="190567F8" w14:textId="77777777" w:rsidR="00E7617E" w:rsidRPr="00E273C8" w:rsidRDefault="00E7617E" w:rsidP="00E7617E">
            <w:pPr>
              <w:spacing w:before="40" w:after="4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Name of employer</w:t>
            </w:r>
          </w:p>
        </w:tc>
        <w:tc>
          <w:tcPr>
            <w:tcW w:w="3402" w:type="dxa"/>
            <w:shd w:val="clear" w:color="auto" w:fill="D8D9DC" w:themeFill="background2"/>
          </w:tcPr>
          <w:p w14:paraId="7F725335" w14:textId="77777777" w:rsidR="00E7617E" w:rsidRPr="00E273C8" w:rsidRDefault="00E7617E" w:rsidP="00E7617E">
            <w:pPr>
              <w:spacing w:before="40" w:after="4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Position and main duties</w:t>
            </w:r>
          </w:p>
        </w:tc>
        <w:tc>
          <w:tcPr>
            <w:tcW w:w="1282" w:type="dxa"/>
            <w:shd w:val="clear" w:color="auto" w:fill="D8D9DC" w:themeFill="background2"/>
          </w:tcPr>
          <w:p w14:paraId="5FEF0858" w14:textId="77777777" w:rsidR="00E7617E" w:rsidRPr="00E273C8" w:rsidRDefault="00E7617E" w:rsidP="00E7617E">
            <w:pPr>
              <w:spacing w:before="40" w:after="4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Salary on leaving</w:t>
            </w:r>
          </w:p>
        </w:tc>
        <w:tc>
          <w:tcPr>
            <w:tcW w:w="2092" w:type="dxa"/>
            <w:shd w:val="clear" w:color="auto" w:fill="D8D9DC" w:themeFill="background2"/>
          </w:tcPr>
          <w:p w14:paraId="70200DFA" w14:textId="77777777" w:rsidR="00E7617E" w:rsidRPr="00E273C8" w:rsidRDefault="00E7617E" w:rsidP="00E7617E">
            <w:pPr>
              <w:spacing w:before="40" w:after="40"/>
              <w:rPr>
                <w:b/>
                <w:color w:val="4C4D4F" w:themeColor="text1"/>
              </w:rPr>
            </w:pPr>
            <w:r w:rsidRPr="00E273C8">
              <w:rPr>
                <w:b/>
                <w:color w:val="4C4D4F" w:themeColor="text1"/>
              </w:rPr>
              <w:t>Reason for leaving</w:t>
            </w:r>
          </w:p>
        </w:tc>
      </w:tr>
      <w:tr w:rsidR="00E273C8" w:rsidRPr="00E273C8" w14:paraId="7C68BB17" w14:textId="77777777" w:rsidTr="00E7617E">
        <w:tc>
          <w:tcPr>
            <w:tcW w:w="1413" w:type="dxa"/>
          </w:tcPr>
          <w:p w14:paraId="604BC270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556F38A0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26DC2838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268" w:type="dxa"/>
          </w:tcPr>
          <w:p w14:paraId="66FFBADE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3402" w:type="dxa"/>
          </w:tcPr>
          <w:p w14:paraId="7BB0BE45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1282" w:type="dxa"/>
          </w:tcPr>
          <w:p w14:paraId="46806549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092" w:type="dxa"/>
          </w:tcPr>
          <w:p w14:paraId="46BA840D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</w:tr>
      <w:tr w:rsidR="00E273C8" w:rsidRPr="00E273C8" w14:paraId="790C97E6" w14:textId="77777777" w:rsidTr="00E7617E">
        <w:tc>
          <w:tcPr>
            <w:tcW w:w="1413" w:type="dxa"/>
          </w:tcPr>
          <w:p w14:paraId="58DE4F6D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6399DBFE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20997F7C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268" w:type="dxa"/>
          </w:tcPr>
          <w:p w14:paraId="3BBC7437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3402" w:type="dxa"/>
          </w:tcPr>
          <w:p w14:paraId="47C33659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1282" w:type="dxa"/>
          </w:tcPr>
          <w:p w14:paraId="2708E267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092" w:type="dxa"/>
          </w:tcPr>
          <w:p w14:paraId="1AE25CBE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</w:tr>
      <w:tr w:rsidR="00E273C8" w:rsidRPr="00E273C8" w14:paraId="244F7002" w14:textId="77777777" w:rsidTr="00E7617E">
        <w:tc>
          <w:tcPr>
            <w:tcW w:w="1413" w:type="dxa"/>
          </w:tcPr>
          <w:p w14:paraId="732C3934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029B7A67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21B3744C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268" w:type="dxa"/>
          </w:tcPr>
          <w:p w14:paraId="7C8147E6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3402" w:type="dxa"/>
          </w:tcPr>
          <w:p w14:paraId="06B02D8E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1282" w:type="dxa"/>
          </w:tcPr>
          <w:p w14:paraId="2FD062C0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092" w:type="dxa"/>
          </w:tcPr>
          <w:p w14:paraId="68692222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</w:tr>
      <w:tr w:rsidR="00E273C8" w:rsidRPr="00E273C8" w14:paraId="15B11A9B" w14:textId="77777777" w:rsidTr="00E7617E">
        <w:tc>
          <w:tcPr>
            <w:tcW w:w="1413" w:type="dxa"/>
          </w:tcPr>
          <w:p w14:paraId="1688C7A8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18604416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4020C17B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268" w:type="dxa"/>
          </w:tcPr>
          <w:p w14:paraId="43AB5C15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3402" w:type="dxa"/>
          </w:tcPr>
          <w:p w14:paraId="1FF867A6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1282" w:type="dxa"/>
          </w:tcPr>
          <w:p w14:paraId="17AD12DD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092" w:type="dxa"/>
          </w:tcPr>
          <w:p w14:paraId="65B96DAB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</w:tr>
      <w:tr w:rsidR="00E273C8" w:rsidRPr="00E273C8" w14:paraId="1E327F41" w14:textId="77777777" w:rsidTr="00E7617E">
        <w:tc>
          <w:tcPr>
            <w:tcW w:w="1413" w:type="dxa"/>
          </w:tcPr>
          <w:p w14:paraId="46566BD9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7C743EDE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  <w:p w14:paraId="129CBF17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268" w:type="dxa"/>
          </w:tcPr>
          <w:p w14:paraId="225B9353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3402" w:type="dxa"/>
          </w:tcPr>
          <w:p w14:paraId="2E2F92F2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1282" w:type="dxa"/>
          </w:tcPr>
          <w:p w14:paraId="722525CD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  <w:tc>
          <w:tcPr>
            <w:tcW w:w="2092" w:type="dxa"/>
          </w:tcPr>
          <w:p w14:paraId="16282C27" w14:textId="77777777" w:rsidR="00E7617E" w:rsidRPr="00E273C8" w:rsidRDefault="00E7617E" w:rsidP="00E7617E">
            <w:pPr>
              <w:spacing w:before="40" w:after="40"/>
              <w:rPr>
                <w:color w:val="4C4D4F" w:themeColor="text1"/>
              </w:rPr>
            </w:pPr>
          </w:p>
        </w:tc>
      </w:tr>
    </w:tbl>
    <w:p w14:paraId="1248A51A" w14:textId="77777777" w:rsidR="00E7617E" w:rsidRDefault="00E7617E" w:rsidP="00E7617E">
      <w:pPr>
        <w:rPr>
          <w:sz w:val="22"/>
          <w:szCs w:val="22"/>
        </w:rPr>
      </w:pPr>
    </w:p>
    <w:p w14:paraId="07F28AAD" w14:textId="77777777" w:rsidR="0098094E" w:rsidRDefault="0098094E" w:rsidP="00E7617E">
      <w:pPr>
        <w:rPr>
          <w:sz w:val="22"/>
          <w:szCs w:val="22"/>
        </w:rPr>
      </w:pPr>
    </w:p>
    <w:p w14:paraId="7EBEB31C" w14:textId="77777777" w:rsidR="007C288A" w:rsidRPr="00E273C8" w:rsidRDefault="007C288A" w:rsidP="007C288A">
      <w:pPr>
        <w:pStyle w:val="Heading1"/>
        <w:spacing w:before="12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lastRenderedPageBreak/>
        <w:t>Membership of professional institutes or bodies</w:t>
      </w:r>
    </w:p>
    <w:p w14:paraId="74EA3613" w14:textId="77777777" w:rsidR="007C288A" w:rsidRPr="00E273C8" w:rsidRDefault="007C288A" w:rsidP="007C288A">
      <w:pPr>
        <w:rPr>
          <w:color w:val="4C4D4F" w:themeColor="text1"/>
          <w:sz w:val="22"/>
          <w:szCs w:val="22"/>
        </w:rPr>
      </w:pPr>
      <w:r w:rsidRPr="00E273C8">
        <w:rPr>
          <w:color w:val="4C4D4F" w:themeColor="text1"/>
          <w:sz w:val="22"/>
          <w:szCs w:val="22"/>
        </w:rPr>
        <w:t>Please state whether you are a member of any technical or professional association, and if so, which:</w:t>
      </w:r>
    </w:p>
    <w:p w14:paraId="58296F50" w14:textId="77777777" w:rsidR="007C288A" w:rsidRPr="00E273C8" w:rsidRDefault="007C288A" w:rsidP="007C288A">
      <w:pPr>
        <w:rPr>
          <w:color w:val="4C4D4F" w:themeColor="text1"/>
          <w:sz w:val="22"/>
          <w:szCs w:val="22"/>
        </w:rPr>
      </w:pPr>
      <w:r w:rsidRPr="00E273C8">
        <w:rPr>
          <w:noProof/>
          <w:color w:val="4C4D4F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5E899E" wp14:editId="28D24C2A">
                <wp:simplePos x="0" y="0"/>
                <wp:positionH relativeFrom="column">
                  <wp:posOffset>19050</wp:posOffset>
                </wp:positionH>
                <wp:positionV relativeFrom="paragraph">
                  <wp:posOffset>1269</wp:posOffset>
                </wp:positionV>
                <wp:extent cx="6467475" cy="13049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F9C75" w14:textId="77777777" w:rsidR="00C90726" w:rsidRPr="008E38BC" w:rsidRDefault="00C90726" w:rsidP="007C28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E899E" id="Text Box 5" o:spid="_x0000_s1028" type="#_x0000_t202" style="position:absolute;margin-left:1.5pt;margin-top:.1pt;width:509.25pt;height:102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" fillcolor="white [3201]" strokeweight=".5pt">
                <v:textbox>
                  <w:txbxContent>
                    <w:p w14:paraId="526F9C75" w14:textId="77777777" w:rsidR="00C90726" w:rsidRPr="008E38BC" w:rsidRDefault="00C90726" w:rsidP="007C28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A02601" w14:textId="77777777" w:rsidR="007C288A" w:rsidRPr="00E273C8" w:rsidRDefault="007C288A" w:rsidP="007C288A">
      <w:pPr>
        <w:rPr>
          <w:color w:val="4C4D4F" w:themeColor="text1"/>
          <w:sz w:val="22"/>
          <w:szCs w:val="22"/>
        </w:rPr>
      </w:pPr>
    </w:p>
    <w:p w14:paraId="42DEDB51" w14:textId="77777777" w:rsidR="007C288A" w:rsidRPr="00E273C8" w:rsidRDefault="007C288A" w:rsidP="007C288A">
      <w:pPr>
        <w:rPr>
          <w:color w:val="4C4D4F" w:themeColor="text1"/>
          <w:sz w:val="22"/>
          <w:szCs w:val="22"/>
        </w:rPr>
      </w:pPr>
    </w:p>
    <w:p w14:paraId="7A907BED" w14:textId="77777777" w:rsidR="007C288A" w:rsidRPr="00E273C8" w:rsidRDefault="007C288A" w:rsidP="007C288A">
      <w:pPr>
        <w:rPr>
          <w:color w:val="4C4D4F" w:themeColor="text1"/>
          <w:sz w:val="22"/>
          <w:szCs w:val="22"/>
        </w:rPr>
      </w:pPr>
    </w:p>
    <w:p w14:paraId="13EF3A92" w14:textId="77777777" w:rsidR="0098094E" w:rsidRPr="00D30553" w:rsidRDefault="0098094E" w:rsidP="00E7617E">
      <w:pPr>
        <w:rPr>
          <w:sz w:val="22"/>
          <w:szCs w:val="22"/>
        </w:rPr>
      </w:pPr>
    </w:p>
    <w:p w14:paraId="5BA6B619" w14:textId="77777777" w:rsidR="007C288A" w:rsidRPr="00E273C8" w:rsidRDefault="007C288A" w:rsidP="007C288A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Out of work activities</w:t>
      </w:r>
    </w:p>
    <w:p w14:paraId="25A4CCBA" w14:textId="77777777" w:rsidR="007C288A" w:rsidRPr="00E273C8" w:rsidRDefault="007C288A" w:rsidP="007C288A">
      <w:pPr>
        <w:rPr>
          <w:color w:val="4C4D4F" w:themeColor="text1"/>
        </w:rPr>
      </w:pPr>
      <w:r w:rsidRPr="00E273C8">
        <w:rPr>
          <w:color w:val="4C4D4F" w:themeColor="text1"/>
        </w:rPr>
        <w:t>Please give details of any out of work activities you enjoy on a regular basis:</w:t>
      </w:r>
    </w:p>
    <w:p w14:paraId="3E4EC7C6" w14:textId="77777777" w:rsidR="007C288A" w:rsidRPr="00E273C8" w:rsidRDefault="007C288A" w:rsidP="007C288A">
      <w:pPr>
        <w:rPr>
          <w:color w:val="4C4D4F" w:themeColor="text1"/>
        </w:rPr>
      </w:pPr>
      <w:r w:rsidRPr="00E273C8">
        <w:rPr>
          <w:noProof/>
          <w:color w:val="4C4D4F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0B1F7" wp14:editId="497807E1">
                <wp:simplePos x="0" y="0"/>
                <wp:positionH relativeFrom="column">
                  <wp:posOffset>19050</wp:posOffset>
                </wp:positionH>
                <wp:positionV relativeFrom="paragraph">
                  <wp:posOffset>1269</wp:posOffset>
                </wp:positionV>
                <wp:extent cx="6467475" cy="13049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847F" w14:textId="77777777" w:rsidR="00C90726" w:rsidRPr="008E38BC" w:rsidRDefault="00C90726" w:rsidP="007C288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0B1F7" id="Text Box 6" o:spid="_x0000_s1029" type="#_x0000_t202" style="position:absolute;margin-left:1.5pt;margin-top:.1pt;width:509.25pt;height:102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" fillcolor="white [3201]" strokeweight=".5pt">
                <v:textbox>
                  <w:txbxContent>
                    <w:p w14:paraId="7D26847F" w14:textId="77777777" w:rsidR="00C90726" w:rsidRPr="008E38BC" w:rsidRDefault="00C90726" w:rsidP="007C288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52C65A" w14:textId="77777777" w:rsidR="007C288A" w:rsidRPr="00E273C8" w:rsidRDefault="007C288A" w:rsidP="007C288A">
      <w:pPr>
        <w:rPr>
          <w:color w:val="4C4D4F" w:themeColor="text1"/>
        </w:rPr>
      </w:pPr>
    </w:p>
    <w:p w14:paraId="55905937" w14:textId="77777777" w:rsidR="007C288A" w:rsidRPr="00E273C8" w:rsidRDefault="007C288A" w:rsidP="007C288A">
      <w:pPr>
        <w:rPr>
          <w:color w:val="4C4D4F" w:themeColor="text1"/>
        </w:rPr>
      </w:pPr>
    </w:p>
    <w:p w14:paraId="1DBB69D3" w14:textId="77777777" w:rsidR="00E7617E" w:rsidRPr="00E273C8" w:rsidRDefault="00E7617E" w:rsidP="0070402A">
      <w:pPr>
        <w:rPr>
          <w:color w:val="4C4D4F" w:themeColor="text1"/>
        </w:rPr>
      </w:pPr>
    </w:p>
    <w:p w14:paraId="39D78B22" w14:textId="77777777" w:rsidR="007C288A" w:rsidRDefault="007C288A" w:rsidP="0070402A">
      <w:pPr>
        <w:rPr>
          <w:sz w:val="24"/>
          <w:szCs w:val="24"/>
        </w:rPr>
      </w:pPr>
    </w:p>
    <w:p w14:paraId="1D017C22" w14:textId="77777777" w:rsidR="007C288A" w:rsidRPr="00E273C8" w:rsidRDefault="00B77546" w:rsidP="007C288A">
      <w:pPr>
        <w:pStyle w:val="Heading1"/>
        <w:spacing w:before="240"/>
        <w:rPr>
          <w:color w:val="00A99D" w:themeColor="accent1"/>
          <w:sz w:val="28"/>
          <w:szCs w:val="28"/>
        </w:rPr>
      </w:pPr>
      <w:r w:rsidRPr="00E273C8">
        <w:rPr>
          <w:color w:val="00A99D" w:themeColor="accent1"/>
          <w:sz w:val="28"/>
          <w:szCs w:val="28"/>
        </w:rPr>
        <w:t>Supporting Statement</w:t>
      </w:r>
    </w:p>
    <w:p w14:paraId="5D03E397" w14:textId="77777777" w:rsidR="005D4A76" w:rsidRPr="00E273C8" w:rsidRDefault="00B77546" w:rsidP="00E273C8">
      <w:pPr>
        <w:jc w:val="both"/>
        <w:rPr>
          <w:color w:val="4C4D4F" w:themeColor="text1"/>
        </w:rPr>
      </w:pPr>
      <w:r w:rsidRPr="00E273C8">
        <w:rPr>
          <w:noProof/>
          <w:color w:val="4C4D4F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D31097" wp14:editId="68304021">
                <wp:simplePos x="0" y="0"/>
                <wp:positionH relativeFrom="column">
                  <wp:posOffset>0</wp:posOffset>
                </wp:positionH>
                <wp:positionV relativeFrom="paragraph">
                  <wp:posOffset>407035</wp:posOffset>
                </wp:positionV>
                <wp:extent cx="6581775" cy="45148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2A167" w14:textId="77777777" w:rsidR="00B77546" w:rsidRDefault="00B775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96CF06" w14:textId="77777777" w:rsidR="00E273C8" w:rsidRPr="00B77546" w:rsidRDefault="00E273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31097" id="Text Box 2" o:spid="_x0000_s1030" type="#_x0000_t202" style="position:absolute;left:0;text-align:left;margin-left:0;margin-top:32.05pt;width:518.25pt;height:35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" fillcolor="white [3201]" strokeweight=".5pt">
                <v:textbox>
                  <w:txbxContent>
                    <w:p w14:paraId="6622A167" w14:textId="77777777" w:rsidR="00B77546" w:rsidRDefault="00B7754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996CF06" w14:textId="77777777" w:rsidR="00E273C8" w:rsidRPr="00B77546" w:rsidRDefault="00E273C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A76" w:rsidRPr="00E273C8">
        <w:rPr>
          <w:color w:val="4C4D4F" w:themeColor="text1"/>
        </w:rPr>
        <w:t>Please explain why you are a suitable candidate for this position, relating your points to the person specificatio</w:t>
      </w:r>
      <w:r w:rsidR="00500FFF" w:rsidRPr="00E273C8">
        <w:rPr>
          <w:color w:val="4C4D4F" w:themeColor="text1"/>
        </w:rPr>
        <w:t xml:space="preserve">n and job description. Please limit your answer to 1 -2 pages. </w:t>
      </w:r>
    </w:p>
    <w:p w14:paraId="793EFD61" w14:textId="77777777" w:rsidR="007C288A" w:rsidRPr="00E273C8" w:rsidRDefault="007C288A" w:rsidP="007C288A">
      <w:pPr>
        <w:rPr>
          <w:color w:val="4C4D4F" w:themeColor="text1"/>
        </w:rPr>
      </w:pPr>
    </w:p>
    <w:p w14:paraId="008B772A" w14:textId="77777777" w:rsidR="007C288A" w:rsidRPr="00E273C8" w:rsidRDefault="007C288A" w:rsidP="007C288A">
      <w:pPr>
        <w:rPr>
          <w:color w:val="4C4D4F" w:themeColor="text1"/>
        </w:rPr>
      </w:pPr>
    </w:p>
    <w:p w14:paraId="016742BB" w14:textId="77777777" w:rsidR="007C288A" w:rsidRPr="00E273C8" w:rsidRDefault="007C288A" w:rsidP="0070402A">
      <w:pPr>
        <w:rPr>
          <w:color w:val="4C4D4F" w:themeColor="text1"/>
        </w:rPr>
      </w:pPr>
    </w:p>
    <w:p w14:paraId="7177A373" w14:textId="77777777" w:rsidR="007C288A" w:rsidRPr="00E273C8" w:rsidRDefault="007C288A" w:rsidP="0070402A">
      <w:pPr>
        <w:rPr>
          <w:color w:val="4C4D4F" w:themeColor="text1"/>
        </w:rPr>
      </w:pPr>
    </w:p>
    <w:p w14:paraId="15C65BDD" w14:textId="77777777" w:rsidR="007C288A" w:rsidRPr="00E273C8" w:rsidRDefault="007C288A" w:rsidP="0070402A">
      <w:pPr>
        <w:rPr>
          <w:color w:val="4C4D4F" w:themeColor="text1"/>
        </w:rPr>
      </w:pPr>
    </w:p>
    <w:p w14:paraId="75BEF9C9" w14:textId="77777777" w:rsidR="007C288A" w:rsidRPr="00E273C8" w:rsidRDefault="007C288A" w:rsidP="0070402A">
      <w:pPr>
        <w:rPr>
          <w:color w:val="4C4D4F" w:themeColor="text1"/>
        </w:rPr>
      </w:pPr>
    </w:p>
    <w:p w14:paraId="3A817F51" w14:textId="77777777" w:rsidR="007C288A" w:rsidRPr="00E273C8" w:rsidRDefault="007C288A" w:rsidP="0070402A">
      <w:pPr>
        <w:rPr>
          <w:color w:val="4C4D4F" w:themeColor="text1"/>
        </w:rPr>
      </w:pPr>
    </w:p>
    <w:p w14:paraId="14FE2477" w14:textId="77777777" w:rsidR="007C288A" w:rsidRPr="00E273C8" w:rsidRDefault="007C288A" w:rsidP="0070402A">
      <w:pPr>
        <w:rPr>
          <w:color w:val="4C4D4F" w:themeColor="text1"/>
        </w:rPr>
      </w:pPr>
    </w:p>
    <w:p w14:paraId="74C99B21" w14:textId="77777777" w:rsidR="007C288A" w:rsidRPr="00E273C8" w:rsidRDefault="007C288A" w:rsidP="0070402A">
      <w:pPr>
        <w:rPr>
          <w:color w:val="4C4D4F" w:themeColor="text1"/>
        </w:rPr>
      </w:pPr>
    </w:p>
    <w:p w14:paraId="75514023" w14:textId="77777777" w:rsidR="00B77546" w:rsidRPr="00E273C8" w:rsidRDefault="00B77546" w:rsidP="0070402A">
      <w:pPr>
        <w:rPr>
          <w:color w:val="4C4D4F" w:themeColor="text1"/>
        </w:rPr>
      </w:pPr>
    </w:p>
    <w:p w14:paraId="4916885C" w14:textId="77777777" w:rsidR="00B77546" w:rsidRPr="00E273C8" w:rsidRDefault="00B77546" w:rsidP="0070402A">
      <w:pPr>
        <w:rPr>
          <w:color w:val="4C4D4F" w:themeColor="text1"/>
        </w:rPr>
      </w:pPr>
    </w:p>
    <w:p w14:paraId="0079FED4" w14:textId="77777777" w:rsidR="007C288A" w:rsidRPr="00E273C8" w:rsidRDefault="007C288A" w:rsidP="0070402A">
      <w:pPr>
        <w:rPr>
          <w:color w:val="4C4D4F" w:themeColor="text1"/>
        </w:rPr>
      </w:pPr>
    </w:p>
    <w:p w14:paraId="6331B07A" w14:textId="77777777" w:rsidR="007C288A" w:rsidRPr="00E273C8" w:rsidRDefault="007C288A" w:rsidP="0070402A">
      <w:pPr>
        <w:rPr>
          <w:color w:val="4C4D4F" w:themeColor="text1"/>
        </w:rPr>
      </w:pPr>
    </w:p>
    <w:p w14:paraId="044C31A2" w14:textId="77777777" w:rsidR="007C288A" w:rsidRPr="00E273C8" w:rsidRDefault="007C288A" w:rsidP="0070402A">
      <w:pPr>
        <w:rPr>
          <w:color w:val="4C4D4F" w:themeColor="text1"/>
        </w:rPr>
      </w:pPr>
    </w:p>
    <w:p w14:paraId="7A18D5B6" w14:textId="77777777" w:rsidR="007C288A" w:rsidRDefault="007C288A" w:rsidP="0070402A">
      <w:pPr>
        <w:rPr>
          <w:sz w:val="24"/>
          <w:szCs w:val="24"/>
        </w:rPr>
      </w:pPr>
    </w:p>
    <w:p w14:paraId="25CB9A5C" w14:textId="77777777" w:rsidR="007C288A" w:rsidRDefault="007C288A" w:rsidP="0070402A">
      <w:pPr>
        <w:rPr>
          <w:sz w:val="24"/>
          <w:szCs w:val="24"/>
        </w:rPr>
      </w:pPr>
    </w:p>
    <w:p w14:paraId="0EED7CFD" w14:textId="77777777" w:rsidR="00B77546" w:rsidRDefault="00B77546" w:rsidP="00B77546"/>
    <w:p w14:paraId="47E0A6EA" w14:textId="77777777" w:rsidR="00B77546" w:rsidRDefault="00B1654A" w:rsidP="00B7754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191293" wp14:editId="42EA4A0C">
                <wp:simplePos x="0" y="0"/>
                <wp:positionH relativeFrom="margin">
                  <wp:align>right</wp:align>
                </wp:positionH>
                <wp:positionV relativeFrom="paragraph">
                  <wp:posOffset>-6350</wp:posOffset>
                </wp:positionV>
                <wp:extent cx="6600825" cy="53911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539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155E8" w14:textId="77777777" w:rsidR="00B77546" w:rsidRPr="00B77546" w:rsidRDefault="00B775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1293" id="Text Box 7" o:spid="_x0000_s1031" type="#_x0000_t202" style="position:absolute;margin-left:468.55pt;margin-top:-.5pt;width:519.75pt;height:424.5pt;z-index:2516684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" fillcolor="white [3201]" strokeweight=".5pt">
                <v:textbox>
                  <w:txbxContent>
                    <w:p w14:paraId="190155E8" w14:textId="77777777" w:rsidR="00B77546" w:rsidRPr="00B77546" w:rsidRDefault="00B7754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7030E8" w14:textId="77777777" w:rsidR="00B77546" w:rsidRDefault="00B77546" w:rsidP="00B77546"/>
    <w:p w14:paraId="3B10FC37" w14:textId="77777777" w:rsidR="00B77546" w:rsidRDefault="00B77546" w:rsidP="00B77546"/>
    <w:p w14:paraId="15A88BD8" w14:textId="77777777" w:rsidR="00B77546" w:rsidRDefault="00B77546" w:rsidP="00B77546"/>
    <w:p w14:paraId="7E09AA57" w14:textId="77777777" w:rsidR="00B77546" w:rsidRDefault="00B77546" w:rsidP="00B77546"/>
    <w:p w14:paraId="53D8D9BE" w14:textId="77777777" w:rsidR="00B77546" w:rsidRDefault="00B77546" w:rsidP="00B77546"/>
    <w:p w14:paraId="41263DE4" w14:textId="77777777" w:rsidR="00B77546" w:rsidRDefault="00B77546" w:rsidP="00B77546"/>
    <w:p w14:paraId="732134EF" w14:textId="77777777" w:rsidR="00B77546" w:rsidRDefault="00B77546" w:rsidP="00B77546"/>
    <w:p w14:paraId="5BF89E3F" w14:textId="77777777" w:rsidR="00B77546" w:rsidRDefault="00B77546" w:rsidP="00B77546"/>
    <w:p w14:paraId="6BDBC69A" w14:textId="77777777" w:rsidR="00B77546" w:rsidRDefault="00B77546" w:rsidP="00B77546"/>
    <w:p w14:paraId="695EFB7A" w14:textId="77777777" w:rsidR="00B77546" w:rsidRDefault="00B77546" w:rsidP="00B77546"/>
    <w:p w14:paraId="7BE26922" w14:textId="77777777" w:rsidR="00B77546" w:rsidRDefault="00B77546" w:rsidP="00B77546"/>
    <w:p w14:paraId="37E83A2F" w14:textId="77777777" w:rsidR="00B77546" w:rsidRDefault="00B77546" w:rsidP="00B77546"/>
    <w:p w14:paraId="630CE83A" w14:textId="77777777" w:rsidR="00B77546" w:rsidRDefault="00B77546" w:rsidP="00B77546"/>
    <w:p w14:paraId="0135DA08" w14:textId="77777777" w:rsidR="00B77546" w:rsidRDefault="00B77546" w:rsidP="00B77546"/>
    <w:p w14:paraId="09FA1A09" w14:textId="77777777" w:rsidR="00B77546" w:rsidRDefault="00B77546" w:rsidP="00B77546"/>
    <w:p w14:paraId="5AC5766E" w14:textId="77777777" w:rsidR="00B77546" w:rsidRDefault="00B77546" w:rsidP="00B77546"/>
    <w:p w14:paraId="645D30EA" w14:textId="77777777" w:rsidR="00B77546" w:rsidRDefault="00B77546" w:rsidP="00B77546"/>
    <w:p w14:paraId="662A6629" w14:textId="77777777" w:rsidR="00B77546" w:rsidRDefault="00B77546" w:rsidP="00B77546"/>
    <w:p w14:paraId="039E14FB" w14:textId="77777777" w:rsidR="00B77546" w:rsidRDefault="00B77546" w:rsidP="00B77546"/>
    <w:p w14:paraId="62978BBE" w14:textId="77777777" w:rsidR="00B77546" w:rsidRDefault="00B77546" w:rsidP="00B77546"/>
    <w:p w14:paraId="6AD8D874" w14:textId="77777777" w:rsidR="007C288A" w:rsidRDefault="00B21EFD" w:rsidP="007C288A">
      <w:pPr>
        <w:pStyle w:val="Heading1"/>
        <w:spacing w:before="240"/>
        <w:rPr>
          <w:b/>
          <w:sz w:val="28"/>
          <w:szCs w:val="28"/>
        </w:rPr>
      </w:pPr>
      <w:r w:rsidRPr="00B1654A">
        <w:rPr>
          <w:b/>
          <w:color w:val="00A99D" w:themeColor="accent1"/>
          <w:sz w:val="28"/>
          <w:szCs w:val="28"/>
        </w:rPr>
        <w:t>Applicant’s d</w:t>
      </w:r>
      <w:r w:rsidR="007C288A" w:rsidRPr="00B1654A">
        <w:rPr>
          <w:b/>
          <w:color w:val="00A99D" w:themeColor="accent1"/>
          <w:sz w:val="28"/>
          <w:szCs w:val="28"/>
        </w:rPr>
        <w:t>eclaration</w:t>
      </w:r>
    </w:p>
    <w:p w14:paraId="1BF4D194" w14:textId="77777777" w:rsidR="007C288A" w:rsidRPr="00B21EFD" w:rsidRDefault="007C288A" w:rsidP="00B21EFD">
      <w:pPr>
        <w:spacing w:after="0"/>
        <w:rPr>
          <w:sz w:val="4"/>
          <w:szCs w:val="4"/>
        </w:rPr>
      </w:pPr>
    </w:p>
    <w:p w14:paraId="1A18E2ED" w14:textId="77777777" w:rsidR="007C288A" w:rsidRDefault="00E273C8" w:rsidP="007C288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27947D" wp14:editId="567848FD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619875" cy="25431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326C2" w14:textId="77777777" w:rsidR="00C90726" w:rsidRPr="00E273C8" w:rsidRDefault="00C90726" w:rsidP="00D54246">
                            <w:pPr>
                              <w:jc w:val="both"/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</w:pPr>
                            <w:r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>I confirm that the above information is correct.  I understand that any false information or deliberate omissions will cause my application for employment to be unsuccessful or, in the event of employment, render me liable to dismissal.</w:t>
                            </w:r>
                          </w:p>
                          <w:p w14:paraId="21228C29" w14:textId="77777777" w:rsidR="000E2618" w:rsidRPr="00E273C8" w:rsidRDefault="000E2618" w:rsidP="00D54246">
                            <w:pPr>
                              <w:jc w:val="both"/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</w:pPr>
                            <w:r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 xml:space="preserve">I understand that GRCC will use and keep information I have provided on this application or elsewhere as part of the recruitment process and / or personal information supplied by third parties, such as referees, as set out in the Data Protection Statement within this application form. </w:t>
                            </w:r>
                          </w:p>
                          <w:p w14:paraId="4567D6C3" w14:textId="77777777" w:rsidR="00C90726" w:rsidRPr="00E273C8" w:rsidRDefault="00C90726" w:rsidP="000B3197">
                            <w:pPr>
                              <w:rPr>
                                <w:rFonts w:asciiTheme="majorHAnsi" w:hAnsiTheme="majorHAnsi"/>
                                <w:i/>
                                <w:color w:val="4C4D4F" w:themeColor="text1"/>
                              </w:rPr>
                            </w:pPr>
                            <w:r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rFonts w:asciiTheme="majorHAnsi" w:hAnsiTheme="majorHAnsi"/>
                                  <w:color w:val="4C4D4F" w:themeColor="text1"/>
                                </w:rPr>
                                <w:id w:val="-4037534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273C8">
                                  <w:rPr>
                                    <w:rFonts w:ascii="Segoe UI Symbol" w:eastAsia="MS Gothic" w:hAnsi="Segoe UI Symbol" w:cs="Segoe UI Symbol"/>
                                    <w:color w:val="4C4D4F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ab/>
                            </w:r>
                            <w:r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ab/>
                              <w:t xml:space="preserve">No </w:t>
                            </w:r>
                            <w:sdt>
                              <w:sdtPr>
                                <w:rPr>
                                  <w:rFonts w:asciiTheme="majorHAnsi" w:hAnsiTheme="majorHAnsi"/>
                                  <w:color w:val="4C4D4F" w:themeColor="text1"/>
                                </w:rPr>
                                <w:id w:val="-14331158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273C8">
                                  <w:rPr>
                                    <w:rFonts w:ascii="Segoe UI Symbol" w:eastAsia="MS Gothic" w:hAnsi="Segoe UI Symbol" w:cs="Segoe UI Symbol"/>
                                    <w:color w:val="4C4D4F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856794"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 xml:space="preserve"> </w:t>
                            </w:r>
                            <w:r w:rsidR="00856794" w:rsidRPr="00E273C8">
                              <w:rPr>
                                <w:rFonts w:asciiTheme="majorHAnsi" w:hAnsiTheme="majorHAnsi"/>
                                <w:i/>
                                <w:color w:val="4C4D4F" w:themeColor="text1"/>
                              </w:rPr>
                              <w:t>(please tick one)</w:t>
                            </w:r>
                          </w:p>
                          <w:p w14:paraId="3BA6D6D3" w14:textId="77777777" w:rsidR="000E2618" w:rsidRPr="00E273C8" w:rsidRDefault="000E2618" w:rsidP="000B3197">
                            <w:pPr>
                              <w:rPr>
                                <w:rFonts w:asciiTheme="majorHAnsi" w:hAnsiTheme="majorHAnsi"/>
                                <w:i/>
                                <w:color w:val="4C4D4F" w:themeColor="text1"/>
                              </w:rPr>
                            </w:pPr>
                          </w:p>
                          <w:p w14:paraId="0A8C2A48" w14:textId="77777777" w:rsidR="00C90726" w:rsidRPr="00E273C8" w:rsidRDefault="00C90726" w:rsidP="000B3197">
                            <w:pPr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</w:pPr>
                            <w:r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 xml:space="preserve">Signed: </w:t>
                            </w:r>
                          </w:p>
                          <w:p w14:paraId="3E3EC687" w14:textId="77777777" w:rsidR="00C90726" w:rsidRPr="00E273C8" w:rsidRDefault="00C90726" w:rsidP="000B3197">
                            <w:pPr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</w:pPr>
                            <w:r w:rsidRPr="00E273C8">
                              <w:rPr>
                                <w:rFonts w:asciiTheme="majorHAnsi" w:hAnsiTheme="majorHAnsi"/>
                                <w:color w:val="4C4D4F" w:themeColor="text1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7947D" id="Text Box 8" o:spid="_x0000_s1032" type="#_x0000_t202" style="position:absolute;margin-left:470.05pt;margin-top:.65pt;width:521.25pt;height:200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" fillcolor="white [3201]" strokeweight=".5pt">
                <v:textbox>
                  <w:txbxContent>
                    <w:p w14:paraId="0EF326C2" w14:textId="77777777" w:rsidR="00C90726" w:rsidRPr="00E273C8" w:rsidRDefault="00C90726" w:rsidP="00D54246">
                      <w:pPr>
                        <w:jc w:val="both"/>
                        <w:rPr>
                          <w:rFonts w:asciiTheme="majorHAnsi" w:hAnsiTheme="majorHAnsi"/>
                          <w:color w:val="4C4D4F" w:themeColor="text1"/>
                        </w:rPr>
                      </w:pPr>
                      <w:r w:rsidRPr="00E273C8">
                        <w:rPr>
                          <w:rFonts w:asciiTheme="majorHAnsi" w:hAnsiTheme="majorHAnsi"/>
                          <w:color w:val="4C4D4F" w:themeColor="text1"/>
                        </w:rPr>
                        <w:t>I confirm that the above information is correct.  I understand that any false information or deliberate omissions will cause my application for employment to be unsuccessful or, in the event of employment, render me liable to dismissal.</w:t>
                      </w:r>
                    </w:p>
                    <w:p w14:paraId="21228C29" w14:textId="77777777" w:rsidR="000E2618" w:rsidRPr="00E273C8" w:rsidRDefault="000E2618" w:rsidP="00D54246">
                      <w:pPr>
                        <w:jc w:val="both"/>
                        <w:rPr>
                          <w:rFonts w:asciiTheme="majorHAnsi" w:hAnsiTheme="majorHAnsi"/>
                          <w:color w:val="4C4D4F" w:themeColor="text1"/>
                        </w:rPr>
                      </w:pPr>
                      <w:r w:rsidRPr="00E273C8">
                        <w:rPr>
                          <w:rFonts w:asciiTheme="majorHAnsi" w:hAnsiTheme="majorHAnsi"/>
                          <w:color w:val="4C4D4F" w:themeColor="text1"/>
                        </w:rPr>
                        <w:t xml:space="preserve">I understand that GRCC will use and keep information I have provided on this application or elsewhere as part of the recruitment process and / or personal information supplied by third parties, such as referees, as set out in the Data Protection Statement within this application form. </w:t>
                      </w:r>
                    </w:p>
                    <w:p w14:paraId="4567D6C3" w14:textId="77777777" w:rsidR="00C90726" w:rsidRPr="00E273C8" w:rsidRDefault="00C90726" w:rsidP="000B3197">
                      <w:pPr>
                        <w:rPr>
                          <w:rFonts w:asciiTheme="majorHAnsi" w:hAnsiTheme="majorHAnsi"/>
                          <w:i/>
                          <w:color w:val="4C4D4F" w:themeColor="text1"/>
                        </w:rPr>
                      </w:pPr>
                      <w:r w:rsidRPr="00E273C8">
                        <w:rPr>
                          <w:rFonts w:asciiTheme="majorHAnsi" w:hAnsiTheme="majorHAnsi"/>
                          <w:color w:val="4C4D4F" w:themeColor="text1"/>
                        </w:rPr>
                        <w:t xml:space="preserve">Yes </w:t>
                      </w:r>
                      <w:sdt>
                        <w:sdtPr>
                          <w:rPr>
                            <w:rFonts w:asciiTheme="majorHAnsi" w:hAnsiTheme="majorHAnsi"/>
                            <w:color w:val="4C4D4F" w:themeColor="text1"/>
                          </w:rPr>
                          <w:id w:val="-4037534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273C8">
                            <w:rPr>
                              <w:rFonts w:ascii="Segoe UI Symbol" w:eastAsia="MS Gothic" w:hAnsi="Segoe UI Symbol" w:cs="Segoe UI Symbol"/>
                              <w:color w:val="4C4D4F" w:themeColor="text1"/>
                            </w:rPr>
                            <w:t>☐</w:t>
                          </w:r>
                        </w:sdtContent>
                      </w:sdt>
                      <w:r w:rsidRPr="00E273C8">
                        <w:rPr>
                          <w:rFonts w:asciiTheme="majorHAnsi" w:hAnsiTheme="majorHAnsi"/>
                          <w:color w:val="4C4D4F" w:themeColor="text1"/>
                        </w:rPr>
                        <w:tab/>
                      </w:r>
                      <w:r w:rsidRPr="00E273C8">
                        <w:rPr>
                          <w:rFonts w:asciiTheme="majorHAnsi" w:hAnsiTheme="majorHAnsi"/>
                          <w:color w:val="4C4D4F" w:themeColor="text1"/>
                        </w:rPr>
                        <w:tab/>
                        <w:t xml:space="preserve">No </w:t>
                      </w:r>
                      <w:sdt>
                        <w:sdtPr>
                          <w:rPr>
                            <w:rFonts w:asciiTheme="majorHAnsi" w:hAnsiTheme="majorHAnsi"/>
                            <w:color w:val="4C4D4F" w:themeColor="text1"/>
                          </w:rPr>
                          <w:id w:val="-14331158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273C8">
                            <w:rPr>
                              <w:rFonts w:ascii="Segoe UI Symbol" w:eastAsia="MS Gothic" w:hAnsi="Segoe UI Symbol" w:cs="Segoe UI Symbol"/>
                              <w:color w:val="4C4D4F" w:themeColor="text1"/>
                            </w:rPr>
                            <w:t>☐</w:t>
                          </w:r>
                        </w:sdtContent>
                      </w:sdt>
                      <w:r w:rsidR="00856794" w:rsidRPr="00E273C8">
                        <w:rPr>
                          <w:rFonts w:asciiTheme="majorHAnsi" w:hAnsiTheme="majorHAnsi"/>
                          <w:color w:val="4C4D4F" w:themeColor="text1"/>
                        </w:rPr>
                        <w:t xml:space="preserve"> </w:t>
                      </w:r>
                      <w:r w:rsidR="00856794" w:rsidRPr="00E273C8">
                        <w:rPr>
                          <w:rFonts w:asciiTheme="majorHAnsi" w:hAnsiTheme="majorHAnsi"/>
                          <w:i/>
                          <w:color w:val="4C4D4F" w:themeColor="text1"/>
                        </w:rPr>
                        <w:t>(please tick one)</w:t>
                      </w:r>
                    </w:p>
                    <w:p w14:paraId="3BA6D6D3" w14:textId="77777777" w:rsidR="000E2618" w:rsidRPr="00E273C8" w:rsidRDefault="000E2618" w:rsidP="000B3197">
                      <w:pPr>
                        <w:rPr>
                          <w:rFonts w:asciiTheme="majorHAnsi" w:hAnsiTheme="majorHAnsi"/>
                          <w:i/>
                          <w:color w:val="4C4D4F" w:themeColor="text1"/>
                        </w:rPr>
                      </w:pPr>
                    </w:p>
                    <w:p w14:paraId="0A8C2A48" w14:textId="77777777" w:rsidR="00C90726" w:rsidRPr="00E273C8" w:rsidRDefault="00C90726" w:rsidP="000B3197">
                      <w:pPr>
                        <w:rPr>
                          <w:rFonts w:asciiTheme="majorHAnsi" w:hAnsiTheme="majorHAnsi"/>
                          <w:color w:val="4C4D4F" w:themeColor="text1"/>
                        </w:rPr>
                      </w:pPr>
                      <w:r w:rsidRPr="00E273C8">
                        <w:rPr>
                          <w:rFonts w:asciiTheme="majorHAnsi" w:hAnsiTheme="majorHAnsi"/>
                          <w:color w:val="4C4D4F" w:themeColor="text1"/>
                        </w:rPr>
                        <w:t xml:space="preserve">Signed: </w:t>
                      </w:r>
                    </w:p>
                    <w:p w14:paraId="3E3EC687" w14:textId="77777777" w:rsidR="00C90726" w:rsidRPr="00E273C8" w:rsidRDefault="00C90726" w:rsidP="000B3197">
                      <w:pPr>
                        <w:rPr>
                          <w:rFonts w:asciiTheme="majorHAnsi" w:hAnsiTheme="majorHAnsi"/>
                          <w:color w:val="4C4D4F" w:themeColor="text1"/>
                        </w:rPr>
                      </w:pPr>
                      <w:r w:rsidRPr="00E273C8">
                        <w:rPr>
                          <w:rFonts w:asciiTheme="majorHAnsi" w:hAnsiTheme="majorHAnsi"/>
                          <w:color w:val="4C4D4F" w:themeColor="text1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64E80" w14:textId="77777777" w:rsidR="007C288A" w:rsidRPr="0070402A" w:rsidRDefault="007C288A" w:rsidP="0070402A">
      <w:pPr>
        <w:rPr>
          <w:sz w:val="24"/>
          <w:szCs w:val="24"/>
        </w:rPr>
      </w:pPr>
    </w:p>
    <w:sectPr w:rsidR="007C288A" w:rsidRPr="0070402A" w:rsidSect="00D30553">
      <w:headerReference w:type="default" r:id="rId10"/>
      <w:footerReference w:type="default" r:id="rId11"/>
      <w:pgSz w:w="11907" w:h="16840" w:code="9"/>
      <w:pgMar w:top="1349" w:right="720" w:bottom="720" w:left="720" w:header="510" w:footer="17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5BE6D" w14:textId="77777777" w:rsidR="0003287E" w:rsidRDefault="0003287E">
      <w:r>
        <w:separator/>
      </w:r>
    </w:p>
  </w:endnote>
  <w:endnote w:type="continuationSeparator" w:id="0">
    <w:p w14:paraId="585CFB8B" w14:textId="77777777" w:rsidR="0003287E" w:rsidRDefault="0003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5E7B" w14:textId="77777777" w:rsidR="00C90726" w:rsidRPr="00FA03D8" w:rsidRDefault="00FA03D8" w:rsidP="00FA03D8">
    <w:pPr>
      <w:pStyle w:val="Header"/>
      <w:pBdr>
        <w:top w:val="single" w:sz="6" w:space="10" w:color="00A99D" w:themeColor="accent1"/>
      </w:pBdr>
      <w:tabs>
        <w:tab w:val="clear" w:pos="4320"/>
        <w:tab w:val="clear" w:pos="8640"/>
      </w:tabs>
      <w:spacing w:before="240"/>
      <w:jc w:val="center"/>
      <w:rPr>
        <w:rFonts w:ascii="Verdana" w:hAnsi="Verdana"/>
        <w:color w:val="4C4D4F"/>
        <w:sz w:val="14"/>
        <w:szCs w:val="14"/>
      </w:rPr>
    </w:pPr>
    <w:r w:rsidRPr="00171B05">
      <w:rPr>
        <w:rFonts w:ascii="Verdana" w:hAnsi="Verdana"/>
        <w:noProof/>
        <w:color w:val="4C4D4F"/>
        <w:sz w:val="14"/>
        <w:szCs w:val="14"/>
      </w:rPr>
      <w:drawing>
        <wp:anchor distT="0" distB="0" distL="114300" distR="114300" simplePos="0" relativeHeight="251659264" behindDoc="0" locked="0" layoutInCell="1" allowOverlap="1" wp14:anchorId="1746C69A" wp14:editId="113DC1DD">
          <wp:simplePos x="0" y="0"/>
          <wp:positionH relativeFrom="margin">
            <wp:posOffset>-132715</wp:posOffset>
          </wp:positionH>
          <wp:positionV relativeFrom="paragraph">
            <wp:posOffset>128270</wp:posOffset>
          </wp:positionV>
          <wp:extent cx="902970" cy="34734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970" cy="34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color w:val="4C4D4F"/>
        <w:sz w:val="14"/>
        <w:szCs w:val="14"/>
      </w:rPr>
      <w:t xml:space="preserve">     </w:t>
    </w:r>
    <w:r w:rsidRPr="00171B05">
      <w:rPr>
        <w:rFonts w:ascii="Verdana" w:hAnsi="Verdana"/>
        <w:color w:val="4C4D4F"/>
        <w:sz w:val="14"/>
        <w:szCs w:val="14"/>
      </w:rPr>
      <w:t xml:space="preserve">Document: </w:t>
    </w:r>
    <w:r>
      <w:rPr>
        <w:rFonts w:ascii="Verdana" w:hAnsi="Verdana"/>
        <w:color w:val="4C4D4F"/>
        <w:sz w:val="14"/>
        <w:szCs w:val="14"/>
      </w:rPr>
      <w:t>Application form</w:t>
    </w:r>
    <w:r>
      <w:rPr>
        <w:rFonts w:ascii="Verdana" w:hAnsi="Verdana"/>
        <w:color w:val="4C4D4F"/>
        <w:sz w:val="14"/>
        <w:szCs w:val="14"/>
      </w:rPr>
      <w:tab/>
      <w:t>v.</w:t>
    </w:r>
    <w:r w:rsidR="00574726">
      <w:rPr>
        <w:rFonts w:ascii="Verdana" w:hAnsi="Verdana"/>
        <w:color w:val="4C4D4F"/>
        <w:sz w:val="14"/>
        <w:szCs w:val="14"/>
      </w:rPr>
      <w:t>9</w:t>
    </w:r>
    <w:r w:rsidRPr="00171B05">
      <w:rPr>
        <w:rFonts w:ascii="Verdana" w:hAnsi="Verdana"/>
        <w:color w:val="4C4D4F"/>
        <w:sz w:val="14"/>
        <w:szCs w:val="14"/>
      </w:rPr>
      <w:tab/>
      <w:t xml:space="preserve">Date of current version: </w:t>
    </w:r>
    <w:r w:rsidR="00574726">
      <w:rPr>
        <w:rFonts w:ascii="Verdana" w:hAnsi="Verdana"/>
        <w:color w:val="4C4D4F"/>
        <w:sz w:val="14"/>
        <w:szCs w:val="14"/>
      </w:rPr>
      <w:t>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F9FC" w14:textId="77777777" w:rsidR="0003287E" w:rsidRDefault="0003287E">
      <w:r>
        <w:separator/>
      </w:r>
    </w:p>
  </w:footnote>
  <w:footnote w:type="continuationSeparator" w:id="0">
    <w:p w14:paraId="5050FDD9" w14:textId="77777777" w:rsidR="0003287E" w:rsidRDefault="00032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D8AB" w14:textId="77777777" w:rsidR="00C90726" w:rsidRPr="00F752AF" w:rsidRDefault="00C90726" w:rsidP="005A4BF9">
    <w:pPr>
      <w:pStyle w:val="Header"/>
      <w:spacing w:after="0"/>
      <w:ind w:right="1395"/>
      <w:rPr>
        <w:i/>
        <w:color w:val="4C4D4F" w:themeColor="text1"/>
        <w:sz w:val="18"/>
        <w:szCs w:val="18"/>
      </w:rPr>
    </w:pPr>
    <w:r w:rsidRPr="00F752AF">
      <w:rPr>
        <w:i/>
        <w:color w:val="4C4D4F" w:themeColor="text1"/>
        <w:sz w:val="18"/>
        <w:szCs w:val="18"/>
      </w:rPr>
      <w:t>Office use only</w:t>
    </w:r>
  </w:p>
  <w:p w14:paraId="0F45F3EA" w14:textId="3AAC3D06" w:rsidR="00C90726" w:rsidRPr="00F752AF" w:rsidRDefault="00C90726" w:rsidP="005A4BF9">
    <w:pPr>
      <w:pStyle w:val="Header"/>
      <w:ind w:right="1395"/>
      <w:rPr>
        <w:i/>
        <w:color w:val="4C4D4F" w:themeColor="text1"/>
        <w:sz w:val="18"/>
        <w:szCs w:val="18"/>
      </w:rPr>
    </w:pPr>
    <w:r w:rsidRPr="00F752AF">
      <w:rPr>
        <w:i/>
        <w:color w:val="4C4D4F" w:themeColor="text1"/>
        <w:sz w:val="18"/>
        <w:szCs w:val="18"/>
      </w:rPr>
      <w:t>Position:</w:t>
    </w:r>
    <w:r w:rsidR="0003287E">
      <w:rPr>
        <w:i/>
        <w:color w:val="4C4D4F" w:themeColor="text1"/>
        <w:sz w:val="18"/>
        <w:szCs w:val="18"/>
      </w:rPr>
      <w:t xml:space="preserve"> Digital Equity Navigator</w:t>
    </w:r>
    <w:r w:rsidRPr="00F752AF">
      <w:rPr>
        <w:i/>
        <w:color w:val="4C4D4F" w:themeColor="text1"/>
        <w:sz w:val="18"/>
        <w:szCs w:val="18"/>
      </w:rPr>
      <w:tab/>
    </w:r>
    <w:r w:rsidRPr="00F752AF">
      <w:rPr>
        <w:i/>
        <w:color w:val="4C4D4F" w:themeColor="text1"/>
        <w:sz w:val="18"/>
        <w:szCs w:val="18"/>
      </w:rPr>
      <w:tab/>
      <w:t xml:space="preserve">Application number: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2EA"/>
    <w:multiLevelType w:val="hybridMultilevel"/>
    <w:tmpl w:val="E8FCC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7518A"/>
    <w:multiLevelType w:val="hybridMultilevel"/>
    <w:tmpl w:val="BD9C7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42135"/>
    <w:multiLevelType w:val="multilevel"/>
    <w:tmpl w:val="36F010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433E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5128F0"/>
    <w:multiLevelType w:val="hybridMultilevel"/>
    <w:tmpl w:val="589E20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BC6DF8"/>
    <w:multiLevelType w:val="singleLevel"/>
    <w:tmpl w:val="91981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2E84433F"/>
    <w:multiLevelType w:val="singleLevel"/>
    <w:tmpl w:val="91981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7" w15:restartNumberingAfterBreak="0">
    <w:nsid w:val="36B56E64"/>
    <w:multiLevelType w:val="singleLevel"/>
    <w:tmpl w:val="91981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475005C3"/>
    <w:multiLevelType w:val="singleLevel"/>
    <w:tmpl w:val="91981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9" w15:restartNumberingAfterBreak="0">
    <w:nsid w:val="4A515924"/>
    <w:multiLevelType w:val="singleLevel"/>
    <w:tmpl w:val="91981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548B202A"/>
    <w:multiLevelType w:val="hybridMultilevel"/>
    <w:tmpl w:val="43209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560C4"/>
    <w:multiLevelType w:val="hybridMultilevel"/>
    <w:tmpl w:val="59E870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00A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35DB7"/>
    <w:multiLevelType w:val="hybridMultilevel"/>
    <w:tmpl w:val="A87E8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B532B"/>
    <w:multiLevelType w:val="hybridMultilevel"/>
    <w:tmpl w:val="DB08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07DD2"/>
    <w:multiLevelType w:val="multilevel"/>
    <w:tmpl w:val="5EAC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C028E3"/>
    <w:multiLevelType w:val="hybridMultilevel"/>
    <w:tmpl w:val="82C067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42F97"/>
    <w:multiLevelType w:val="hybridMultilevel"/>
    <w:tmpl w:val="FCD89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8672E"/>
    <w:multiLevelType w:val="singleLevel"/>
    <w:tmpl w:val="91981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8" w15:restartNumberingAfterBreak="0">
    <w:nsid w:val="7B1A633B"/>
    <w:multiLevelType w:val="hybridMultilevel"/>
    <w:tmpl w:val="2E167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6"/>
  </w:num>
  <w:num w:numId="5">
    <w:abstractNumId w:val="9"/>
  </w:num>
  <w:num w:numId="6">
    <w:abstractNumId w:val="7"/>
  </w:num>
  <w:num w:numId="7">
    <w:abstractNumId w:val="17"/>
  </w:num>
  <w:num w:numId="8">
    <w:abstractNumId w:val="5"/>
  </w:num>
  <w:num w:numId="9">
    <w:abstractNumId w:val="8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2"/>
  </w:num>
  <w:num w:numId="14">
    <w:abstractNumId w:val="14"/>
  </w:num>
  <w:num w:numId="15">
    <w:abstractNumId w:val="18"/>
  </w:num>
  <w:num w:numId="16">
    <w:abstractNumId w:val="16"/>
  </w:num>
  <w:num w:numId="17">
    <w:abstractNumId w:val="1"/>
  </w:num>
  <w:num w:numId="18">
    <w:abstractNumId w:val="13"/>
  </w:num>
  <w:num w:numId="1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7E"/>
    <w:rsid w:val="00007730"/>
    <w:rsid w:val="000212D5"/>
    <w:rsid w:val="00032660"/>
    <w:rsid w:val="0003287E"/>
    <w:rsid w:val="00047C14"/>
    <w:rsid w:val="0005634E"/>
    <w:rsid w:val="00056AB7"/>
    <w:rsid w:val="00057AFC"/>
    <w:rsid w:val="00066421"/>
    <w:rsid w:val="0008346E"/>
    <w:rsid w:val="00090876"/>
    <w:rsid w:val="000B3197"/>
    <w:rsid w:val="000E2618"/>
    <w:rsid w:val="0010460E"/>
    <w:rsid w:val="001051DC"/>
    <w:rsid w:val="001421F3"/>
    <w:rsid w:val="001576D0"/>
    <w:rsid w:val="001745BC"/>
    <w:rsid w:val="00181085"/>
    <w:rsid w:val="001906CC"/>
    <w:rsid w:val="00192D2E"/>
    <w:rsid w:val="001946B6"/>
    <w:rsid w:val="001A4586"/>
    <w:rsid w:val="001A7F11"/>
    <w:rsid w:val="001B4E6B"/>
    <w:rsid w:val="001B5F62"/>
    <w:rsid w:val="001D4BBB"/>
    <w:rsid w:val="001D584E"/>
    <w:rsid w:val="001E0F53"/>
    <w:rsid w:val="00214289"/>
    <w:rsid w:val="002166C5"/>
    <w:rsid w:val="002208ED"/>
    <w:rsid w:val="00221885"/>
    <w:rsid w:val="002420D3"/>
    <w:rsid w:val="00265B22"/>
    <w:rsid w:val="00272D43"/>
    <w:rsid w:val="00272FAC"/>
    <w:rsid w:val="002748AC"/>
    <w:rsid w:val="00284CF2"/>
    <w:rsid w:val="00293E26"/>
    <w:rsid w:val="00295D46"/>
    <w:rsid w:val="002A712B"/>
    <w:rsid w:val="002B3737"/>
    <w:rsid w:val="002C44A3"/>
    <w:rsid w:val="002D013A"/>
    <w:rsid w:val="002D0C96"/>
    <w:rsid w:val="00302F77"/>
    <w:rsid w:val="0030650F"/>
    <w:rsid w:val="00310349"/>
    <w:rsid w:val="003135CC"/>
    <w:rsid w:val="00316E9C"/>
    <w:rsid w:val="00321C50"/>
    <w:rsid w:val="0032664E"/>
    <w:rsid w:val="00341C8B"/>
    <w:rsid w:val="00342E31"/>
    <w:rsid w:val="00372A1E"/>
    <w:rsid w:val="003978E3"/>
    <w:rsid w:val="003A3291"/>
    <w:rsid w:val="003B422C"/>
    <w:rsid w:val="003C398D"/>
    <w:rsid w:val="003D6992"/>
    <w:rsid w:val="003E6F44"/>
    <w:rsid w:val="00400A97"/>
    <w:rsid w:val="00404201"/>
    <w:rsid w:val="0040592A"/>
    <w:rsid w:val="0044269F"/>
    <w:rsid w:val="004536E7"/>
    <w:rsid w:val="0046443F"/>
    <w:rsid w:val="004740C9"/>
    <w:rsid w:val="00474750"/>
    <w:rsid w:val="00482BDD"/>
    <w:rsid w:val="00494522"/>
    <w:rsid w:val="004A5C47"/>
    <w:rsid w:val="004E46F5"/>
    <w:rsid w:val="004F2334"/>
    <w:rsid w:val="004F596B"/>
    <w:rsid w:val="004F68B6"/>
    <w:rsid w:val="00500FFF"/>
    <w:rsid w:val="005211C2"/>
    <w:rsid w:val="00523D70"/>
    <w:rsid w:val="00540B44"/>
    <w:rsid w:val="00555079"/>
    <w:rsid w:val="00561CBE"/>
    <w:rsid w:val="00574726"/>
    <w:rsid w:val="00576442"/>
    <w:rsid w:val="00577EDA"/>
    <w:rsid w:val="00585DC4"/>
    <w:rsid w:val="00593ECC"/>
    <w:rsid w:val="005A4BF9"/>
    <w:rsid w:val="005B3E1C"/>
    <w:rsid w:val="005C09F6"/>
    <w:rsid w:val="005C7E37"/>
    <w:rsid w:val="005D13D1"/>
    <w:rsid w:val="005D1F53"/>
    <w:rsid w:val="005D4A76"/>
    <w:rsid w:val="005D681D"/>
    <w:rsid w:val="005E07C2"/>
    <w:rsid w:val="005F0932"/>
    <w:rsid w:val="0061123C"/>
    <w:rsid w:val="00624C4C"/>
    <w:rsid w:val="006326F7"/>
    <w:rsid w:val="00653500"/>
    <w:rsid w:val="00675D8B"/>
    <w:rsid w:val="006809D7"/>
    <w:rsid w:val="006837C2"/>
    <w:rsid w:val="00693EED"/>
    <w:rsid w:val="006D19BD"/>
    <w:rsid w:val="006E5BB0"/>
    <w:rsid w:val="006F23DF"/>
    <w:rsid w:val="0070402A"/>
    <w:rsid w:val="007045EC"/>
    <w:rsid w:val="00704CFE"/>
    <w:rsid w:val="00711578"/>
    <w:rsid w:val="007117AC"/>
    <w:rsid w:val="007168F0"/>
    <w:rsid w:val="007236E2"/>
    <w:rsid w:val="00735207"/>
    <w:rsid w:val="00735EFA"/>
    <w:rsid w:val="00735FEA"/>
    <w:rsid w:val="00741BA9"/>
    <w:rsid w:val="00743E7E"/>
    <w:rsid w:val="007469EF"/>
    <w:rsid w:val="007535CA"/>
    <w:rsid w:val="00754B5E"/>
    <w:rsid w:val="00772033"/>
    <w:rsid w:val="0078624C"/>
    <w:rsid w:val="007B2355"/>
    <w:rsid w:val="007B39AE"/>
    <w:rsid w:val="007B4291"/>
    <w:rsid w:val="007B6F10"/>
    <w:rsid w:val="007C288A"/>
    <w:rsid w:val="007C768C"/>
    <w:rsid w:val="007E0D09"/>
    <w:rsid w:val="007E2AF9"/>
    <w:rsid w:val="00826D08"/>
    <w:rsid w:val="00830FDC"/>
    <w:rsid w:val="00841670"/>
    <w:rsid w:val="00845DAE"/>
    <w:rsid w:val="008475CC"/>
    <w:rsid w:val="00850D26"/>
    <w:rsid w:val="00856794"/>
    <w:rsid w:val="00860CB9"/>
    <w:rsid w:val="00891A04"/>
    <w:rsid w:val="008A4798"/>
    <w:rsid w:val="008D4AC9"/>
    <w:rsid w:val="008D51EA"/>
    <w:rsid w:val="008E3897"/>
    <w:rsid w:val="008E38BC"/>
    <w:rsid w:val="008F41B6"/>
    <w:rsid w:val="008F5C18"/>
    <w:rsid w:val="008F792E"/>
    <w:rsid w:val="0091746B"/>
    <w:rsid w:val="00944767"/>
    <w:rsid w:val="00955391"/>
    <w:rsid w:val="00972002"/>
    <w:rsid w:val="0098094E"/>
    <w:rsid w:val="009A44FB"/>
    <w:rsid w:val="009C7CCE"/>
    <w:rsid w:val="009D51F3"/>
    <w:rsid w:val="009E087D"/>
    <w:rsid w:val="009F4735"/>
    <w:rsid w:val="009F4D22"/>
    <w:rsid w:val="00A23D19"/>
    <w:rsid w:val="00A26471"/>
    <w:rsid w:val="00A31813"/>
    <w:rsid w:val="00A53ED8"/>
    <w:rsid w:val="00A55CC0"/>
    <w:rsid w:val="00A6439B"/>
    <w:rsid w:val="00A67D59"/>
    <w:rsid w:val="00A80DF9"/>
    <w:rsid w:val="00A87CA1"/>
    <w:rsid w:val="00A91045"/>
    <w:rsid w:val="00A92C8B"/>
    <w:rsid w:val="00AC2C3D"/>
    <w:rsid w:val="00AC4842"/>
    <w:rsid w:val="00AC7E94"/>
    <w:rsid w:val="00AD16D6"/>
    <w:rsid w:val="00AE0198"/>
    <w:rsid w:val="00AE056A"/>
    <w:rsid w:val="00AE11F6"/>
    <w:rsid w:val="00AF6391"/>
    <w:rsid w:val="00B0039C"/>
    <w:rsid w:val="00B00823"/>
    <w:rsid w:val="00B1654A"/>
    <w:rsid w:val="00B21EFD"/>
    <w:rsid w:val="00B2288A"/>
    <w:rsid w:val="00B336E9"/>
    <w:rsid w:val="00B37A2A"/>
    <w:rsid w:val="00B44CAB"/>
    <w:rsid w:val="00B46CCD"/>
    <w:rsid w:val="00B57B4E"/>
    <w:rsid w:val="00B77546"/>
    <w:rsid w:val="00B919C3"/>
    <w:rsid w:val="00B95AE1"/>
    <w:rsid w:val="00BA271B"/>
    <w:rsid w:val="00BC27CC"/>
    <w:rsid w:val="00BD62D1"/>
    <w:rsid w:val="00BE18D1"/>
    <w:rsid w:val="00C118F3"/>
    <w:rsid w:val="00C27A44"/>
    <w:rsid w:val="00C30774"/>
    <w:rsid w:val="00C475FA"/>
    <w:rsid w:val="00C47F77"/>
    <w:rsid w:val="00C51781"/>
    <w:rsid w:val="00C53251"/>
    <w:rsid w:val="00C72372"/>
    <w:rsid w:val="00C72AC0"/>
    <w:rsid w:val="00C74520"/>
    <w:rsid w:val="00C81E5C"/>
    <w:rsid w:val="00C82B8F"/>
    <w:rsid w:val="00C90726"/>
    <w:rsid w:val="00C908DE"/>
    <w:rsid w:val="00C9152E"/>
    <w:rsid w:val="00CA0C0E"/>
    <w:rsid w:val="00CA3C5F"/>
    <w:rsid w:val="00CA4524"/>
    <w:rsid w:val="00CC43D8"/>
    <w:rsid w:val="00CC58A7"/>
    <w:rsid w:val="00CD1B45"/>
    <w:rsid w:val="00CE68AA"/>
    <w:rsid w:val="00D01C84"/>
    <w:rsid w:val="00D17C77"/>
    <w:rsid w:val="00D23163"/>
    <w:rsid w:val="00D30553"/>
    <w:rsid w:val="00D418BD"/>
    <w:rsid w:val="00D54246"/>
    <w:rsid w:val="00D5595A"/>
    <w:rsid w:val="00D61431"/>
    <w:rsid w:val="00D65838"/>
    <w:rsid w:val="00D67D8B"/>
    <w:rsid w:val="00D75F02"/>
    <w:rsid w:val="00D839D8"/>
    <w:rsid w:val="00DA13D0"/>
    <w:rsid w:val="00DA2692"/>
    <w:rsid w:val="00DA5226"/>
    <w:rsid w:val="00DB1123"/>
    <w:rsid w:val="00DC045C"/>
    <w:rsid w:val="00DF1511"/>
    <w:rsid w:val="00E273C8"/>
    <w:rsid w:val="00E64F9B"/>
    <w:rsid w:val="00E734BE"/>
    <w:rsid w:val="00E7617E"/>
    <w:rsid w:val="00EA63A8"/>
    <w:rsid w:val="00ED64DA"/>
    <w:rsid w:val="00ED65D3"/>
    <w:rsid w:val="00EF7402"/>
    <w:rsid w:val="00F00F46"/>
    <w:rsid w:val="00F023D8"/>
    <w:rsid w:val="00F14D9D"/>
    <w:rsid w:val="00F3041D"/>
    <w:rsid w:val="00F52F9F"/>
    <w:rsid w:val="00F57B00"/>
    <w:rsid w:val="00F6001B"/>
    <w:rsid w:val="00F72B9A"/>
    <w:rsid w:val="00F752AF"/>
    <w:rsid w:val="00F81034"/>
    <w:rsid w:val="00F92034"/>
    <w:rsid w:val="00FA03D8"/>
    <w:rsid w:val="00FA73B1"/>
    <w:rsid w:val="00FC030D"/>
    <w:rsid w:val="00FD47F2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7B655E8"/>
  <w15:chartTrackingRefBased/>
  <w15:docId w15:val="{20E59593-66DB-40F6-86AC-8048D98A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52AF"/>
  </w:style>
  <w:style w:type="paragraph" w:styleId="Heading1">
    <w:name w:val="heading 1"/>
    <w:basedOn w:val="Normal"/>
    <w:next w:val="Normal"/>
    <w:link w:val="Heading1Char"/>
    <w:uiPriority w:val="9"/>
    <w:qFormat/>
    <w:rsid w:val="00F752AF"/>
    <w:pPr>
      <w:keepNext/>
      <w:keepLines/>
      <w:pBdr>
        <w:bottom w:val="single" w:sz="4" w:space="1" w:color="00A99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E74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2A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7E74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2A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77797C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2A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2A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2A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898A8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2A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898A8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2A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898A8D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2A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898A8D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character" w:styleId="Strong">
    <w:name w:val="Strong"/>
    <w:basedOn w:val="DefaultParagraphFont"/>
    <w:uiPriority w:val="22"/>
    <w:qFormat/>
    <w:rsid w:val="00F752AF"/>
    <w:rPr>
      <w:b/>
      <w:bCs/>
    </w:rPr>
  </w:style>
  <w:style w:type="character" w:styleId="Hyperlink">
    <w:name w:val="Hyperlink"/>
    <w:rsid w:val="001D584E"/>
    <w:rPr>
      <w:color w:val="0000FF"/>
      <w:u w:val="single"/>
    </w:rPr>
  </w:style>
  <w:style w:type="paragraph" w:styleId="BodyText">
    <w:name w:val="Body Text"/>
    <w:basedOn w:val="Normal"/>
    <w:rsid w:val="008A4798"/>
  </w:style>
  <w:style w:type="paragraph" w:styleId="ListParagraph">
    <w:name w:val="List Paragraph"/>
    <w:basedOn w:val="Normal"/>
    <w:uiPriority w:val="34"/>
    <w:qFormat/>
    <w:rsid w:val="00C5325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307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30774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752AF"/>
    <w:rPr>
      <w:rFonts w:asciiTheme="majorHAnsi" w:eastAsiaTheme="majorEastAsia" w:hAnsiTheme="majorHAnsi" w:cstheme="majorBidi"/>
      <w:color w:val="007E74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2AF"/>
    <w:rPr>
      <w:rFonts w:asciiTheme="majorHAnsi" w:eastAsiaTheme="majorEastAsia" w:hAnsiTheme="majorHAnsi" w:cstheme="majorBidi"/>
      <w:color w:val="007E74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2AF"/>
    <w:rPr>
      <w:rFonts w:asciiTheme="majorHAnsi" w:eastAsiaTheme="majorEastAsia" w:hAnsiTheme="majorHAnsi" w:cstheme="majorBidi"/>
      <w:color w:val="77797C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2A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2A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2AF"/>
    <w:rPr>
      <w:rFonts w:asciiTheme="majorHAnsi" w:eastAsiaTheme="majorEastAsia" w:hAnsiTheme="majorHAnsi" w:cstheme="majorBidi"/>
      <w:color w:val="898A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2AF"/>
    <w:rPr>
      <w:rFonts w:asciiTheme="majorHAnsi" w:eastAsiaTheme="majorEastAsia" w:hAnsiTheme="majorHAnsi" w:cstheme="majorBidi"/>
      <w:i/>
      <w:iCs/>
      <w:color w:val="898A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2AF"/>
    <w:rPr>
      <w:rFonts w:asciiTheme="majorHAnsi" w:eastAsiaTheme="majorEastAsia" w:hAnsiTheme="majorHAnsi" w:cstheme="majorBidi"/>
      <w:smallCaps/>
      <w:color w:val="898A8D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2AF"/>
    <w:rPr>
      <w:rFonts w:asciiTheme="majorHAnsi" w:eastAsiaTheme="majorEastAsia" w:hAnsiTheme="majorHAnsi" w:cstheme="majorBidi"/>
      <w:i/>
      <w:iCs/>
      <w:smallCaps/>
      <w:color w:val="898A8D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52AF"/>
    <w:pPr>
      <w:spacing w:line="240" w:lineRule="auto"/>
    </w:pPr>
    <w:rPr>
      <w:b/>
      <w:bCs/>
      <w:color w:val="77797C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752A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E74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752AF"/>
    <w:rPr>
      <w:rFonts w:asciiTheme="majorHAnsi" w:eastAsiaTheme="majorEastAsia" w:hAnsiTheme="majorHAnsi" w:cstheme="majorBidi"/>
      <w:color w:val="007E74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2A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77797C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752AF"/>
    <w:rPr>
      <w:rFonts w:asciiTheme="majorHAnsi" w:eastAsiaTheme="majorEastAsia" w:hAnsiTheme="majorHAnsi" w:cstheme="majorBidi"/>
      <w:color w:val="77797C" w:themeColor="text1" w:themeTint="BF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F752AF"/>
    <w:rPr>
      <w:i/>
      <w:iCs/>
    </w:rPr>
  </w:style>
  <w:style w:type="paragraph" w:styleId="NoSpacing">
    <w:name w:val="No Spacing"/>
    <w:uiPriority w:val="1"/>
    <w:qFormat/>
    <w:rsid w:val="00F752A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52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752A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2A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A99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2AF"/>
    <w:rPr>
      <w:rFonts w:asciiTheme="majorHAnsi" w:eastAsiaTheme="majorEastAsia" w:hAnsiTheme="majorHAnsi" w:cstheme="majorBidi"/>
      <w:color w:val="00A99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752AF"/>
    <w:rPr>
      <w:i/>
      <w:iCs/>
      <w:color w:val="898A8D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752A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752AF"/>
    <w:rPr>
      <w:smallCaps/>
      <w:color w:val="77797C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752AF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752A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52AF"/>
    <w:pPr>
      <w:outlineLvl w:val="9"/>
    </w:pPr>
  </w:style>
  <w:style w:type="table" w:styleId="TableGrid">
    <w:name w:val="Table Grid"/>
    <w:basedOn w:val="TableNormal"/>
    <w:rsid w:val="002B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A0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rcc.org.uk/about-us/privacy-polic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emplates\Recruitment%20&amp;%20induction\Staff%20advertising%20and%20application%20process\2026.04%20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GRCC branding">
      <a:dk1>
        <a:srgbClr val="4C4D4F"/>
      </a:dk1>
      <a:lt1>
        <a:sysClr val="window" lastClr="FFFFFF"/>
      </a:lt1>
      <a:dk2>
        <a:srgbClr val="454551"/>
      </a:dk2>
      <a:lt2>
        <a:srgbClr val="D8D9DC"/>
      </a:lt2>
      <a:accent1>
        <a:srgbClr val="00A99D"/>
      </a:accent1>
      <a:accent2>
        <a:srgbClr val="9D1460"/>
      </a:accent2>
      <a:accent3>
        <a:srgbClr val="F29222"/>
      </a:accent3>
      <a:accent4>
        <a:srgbClr val="6CA73D"/>
      </a:accent4>
      <a:accent5>
        <a:srgbClr val="8971E1"/>
      </a:accent5>
      <a:accent6>
        <a:srgbClr val="D54773"/>
      </a:accent6>
      <a:hlink>
        <a:srgbClr val="00A99D"/>
      </a:hlink>
      <a:folHlink>
        <a:srgbClr val="9D1460"/>
      </a:folHlink>
    </a:clrScheme>
    <a:fontScheme name="GRCC secondary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A4130-0369-4793-BBF4-8691CE84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2026.04 Application form</Template>
  <TotalTime>2</TotalTime>
  <Pages>7</Pages>
  <Words>697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GLOUCESTERSHIRE COUNTY COUNCIL</vt:lpstr>
    </vt:vector>
  </TitlesOfParts>
  <Company>Glos County Council</Company>
  <LinksUpToDate>false</LinksUpToDate>
  <CharactersWithSpaces>5100</CharactersWithSpaces>
  <SharedDoc>false</SharedDoc>
  <HLinks>
    <vt:vector size="6" baseType="variant">
      <vt:variant>
        <vt:i4>3539004</vt:i4>
      </vt:variant>
      <vt:variant>
        <vt:i4>0</vt:i4>
      </vt:variant>
      <vt:variant>
        <vt:i4>0</vt:i4>
      </vt:variant>
      <vt:variant>
        <vt:i4>5</vt:i4>
      </vt:variant>
      <vt:variant>
        <vt:lpwstr>http://www.grcc.org.uk/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GLOUCESTERSHIRE COUNTY COUNCIL</dc:title>
  <dc:subject/>
  <dc:creator>Clare Huckett</dc:creator>
  <cp:keywords/>
  <dc:description/>
  <cp:lastModifiedBy>Clare Huckett</cp:lastModifiedBy>
  <cp:revision>2</cp:revision>
  <cp:lastPrinted>2017-05-30T14:03:00Z</cp:lastPrinted>
  <dcterms:created xsi:type="dcterms:W3CDTF">2026-08-18T12:24:00Z</dcterms:created>
  <dcterms:modified xsi:type="dcterms:W3CDTF">2026-08-19T08:06:00Z</dcterms:modified>
</cp:coreProperties>
</file>